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1AE12" w14:textId="307E72F0" w:rsidR="007412F4" w:rsidRPr="006C627B" w:rsidRDefault="007412F4" w:rsidP="000852E1">
      <w:pPr>
        <w:ind w:left="2835"/>
        <w:jc w:val="both"/>
        <w:rPr>
          <w:rFonts w:cs="Arial"/>
          <w:b/>
        </w:rPr>
      </w:pPr>
      <w:r w:rsidRPr="006C627B">
        <w:rPr>
          <w:rFonts w:cs="Arial"/>
          <w:b/>
        </w:rPr>
        <w:t>PORTARIA Nº</w:t>
      </w:r>
      <w:r w:rsidR="001435FE" w:rsidRPr="006C627B">
        <w:rPr>
          <w:rFonts w:cs="Arial"/>
          <w:b/>
        </w:rPr>
        <w:t xml:space="preserve"> </w:t>
      </w:r>
      <w:r w:rsidR="006C627B">
        <w:rPr>
          <w:rFonts w:cs="Arial"/>
          <w:b/>
        </w:rPr>
        <w:t>11</w:t>
      </w:r>
      <w:r w:rsidR="00C216C1">
        <w:rPr>
          <w:rFonts w:cs="Arial"/>
          <w:b/>
        </w:rPr>
        <w:t>6</w:t>
      </w:r>
      <w:r w:rsidR="00FE1638" w:rsidRPr="006C627B">
        <w:rPr>
          <w:rFonts w:cs="Arial"/>
          <w:b/>
        </w:rPr>
        <w:t>/2021</w:t>
      </w:r>
    </w:p>
    <w:p w14:paraId="6CB4D1AC" w14:textId="77777777" w:rsidR="0018379F" w:rsidRPr="000852E1" w:rsidRDefault="0018379F" w:rsidP="000852E1">
      <w:pPr>
        <w:rPr>
          <w:rFonts w:cs="Arial"/>
        </w:rPr>
      </w:pPr>
    </w:p>
    <w:p w14:paraId="7DAA5DED" w14:textId="298587C4" w:rsidR="00655104" w:rsidRPr="000852E1" w:rsidRDefault="0056335A" w:rsidP="000852E1">
      <w:pPr>
        <w:ind w:left="2832"/>
        <w:jc w:val="both"/>
        <w:rPr>
          <w:rFonts w:cs="Arial"/>
          <w:b/>
        </w:rPr>
      </w:pPr>
      <w:r w:rsidRPr="000852E1">
        <w:rPr>
          <w:rFonts w:cs="Arial"/>
          <w:b/>
        </w:rPr>
        <w:t>SÚMULA: REGULAMENTA O RECEBIMENTO DE BENS E MATERIAL ADQUIRIDO PELO MUNICÍPIO, NOMEIA A COMISSÃO DE RECEBIMENTO E DÁ OUTRAS PROVIDÊNCIAS.</w:t>
      </w:r>
    </w:p>
    <w:p w14:paraId="0BE25180" w14:textId="77777777" w:rsidR="00655104" w:rsidRDefault="00655104" w:rsidP="000852E1">
      <w:pPr>
        <w:rPr>
          <w:rFonts w:cs="Arial"/>
        </w:rPr>
      </w:pPr>
    </w:p>
    <w:p w14:paraId="6F286271" w14:textId="77777777" w:rsidR="000852E1" w:rsidRPr="000852E1" w:rsidRDefault="000852E1" w:rsidP="000852E1">
      <w:pPr>
        <w:rPr>
          <w:rFonts w:cs="Arial"/>
        </w:rPr>
      </w:pPr>
    </w:p>
    <w:p w14:paraId="1E4A490D" w14:textId="50AE240B" w:rsidR="0056335A" w:rsidRPr="000852E1" w:rsidRDefault="0056335A" w:rsidP="000852E1">
      <w:pPr>
        <w:ind w:left="-567"/>
        <w:jc w:val="both"/>
        <w:rPr>
          <w:rFonts w:cs="Arial"/>
          <w:b/>
          <w:bCs/>
        </w:rPr>
      </w:pPr>
      <w:r w:rsidRPr="000852E1">
        <w:rPr>
          <w:rFonts w:cs="Arial"/>
          <w:b/>
          <w:bCs/>
        </w:rPr>
        <w:t xml:space="preserve">O PREFEITO DO MUNICÍPIO DE FAROL-PR ESTADO DO PARANÁ, SENHOR OCLÉCIO DE FREITAS MENESES, NO USO DE SUAS ATRIBUIÇÕES </w:t>
      </w:r>
      <w:r w:rsidR="00B807F8">
        <w:rPr>
          <w:rFonts w:cs="Arial"/>
          <w:b/>
          <w:bCs/>
        </w:rPr>
        <w:t xml:space="preserve">CONFERIDAS PELO ART. 55, XXI E ART. 61, INC. II, ALÍNEA “C” DA </w:t>
      </w:r>
      <w:r w:rsidRPr="000852E1">
        <w:rPr>
          <w:rFonts w:cs="Arial"/>
          <w:b/>
          <w:bCs/>
        </w:rPr>
        <w:t xml:space="preserve">LEI ORGÂNICA, </w:t>
      </w:r>
    </w:p>
    <w:p w14:paraId="337C929D" w14:textId="77777777" w:rsidR="0056335A" w:rsidRDefault="0056335A" w:rsidP="000852E1">
      <w:pPr>
        <w:jc w:val="both"/>
        <w:rPr>
          <w:rFonts w:cs="Arial"/>
        </w:rPr>
      </w:pPr>
    </w:p>
    <w:p w14:paraId="7B558C8C" w14:textId="77777777" w:rsidR="000852E1" w:rsidRPr="000852E1" w:rsidRDefault="000852E1" w:rsidP="000852E1">
      <w:pPr>
        <w:jc w:val="both"/>
        <w:rPr>
          <w:rFonts w:cs="Arial"/>
        </w:rPr>
      </w:pPr>
    </w:p>
    <w:p w14:paraId="33A0F59B" w14:textId="61EC96EF" w:rsidR="001435FE" w:rsidRDefault="00655104" w:rsidP="000852E1">
      <w:pPr>
        <w:jc w:val="center"/>
        <w:rPr>
          <w:rFonts w:cs="Arial"/>
        </w:rPr>
      </w:pPr>
      <w:r w:rsidRPr="000852E1">
        <w:rPr>
          <w:rFonts w:cs="Arial"/>
          <w:b/>
        </w:rPr>
        <w:t>RESOLVE</w:t>
      </w:r>
      <w:r w:rsidRPr="000852E1">
        <w:rPr>
          <w:rFonts w:cs="Arial"/>
        </w:rPr>
        <w:t>:</w:t>
      </w:r>
    </w:p>
    <w:p w14:paraId="1BFDCEAC" w14:textId="77777777" w:rsidR="000852E1" w:rsidRPr="000852E1" w:rsidRDefault="000852E1" w:rsidP="000852E1">
      <w:pPr>
        <w:jc w:val="center"/>
        <w:rPr>
          <w:rFonts w:cs="Arial"/>
        </w:rPr>
      </w:pPr>
    </w:p>
    <w:p w14:paraId="5FCAD26D" w14:textId="25406CF7" w:rsidR="006C36F8" w:rsidRDefault="00655104" w:rsidP="006C627B">
      <w:pPr>
        <w:ind w:left="-567" w:firstLine="567"/>
        <w:jc w:val="both"/>
        <w:rPr>
          <w:rFonts w:cs="Arial"/>
        </w:rPr>
      </w:pPr>
      <w:r w:rsidRPr="000852E1">
        <w:rPr>
          <w:rFonts w:cs="Arial"/>
          <w:b/>
        </w:rPr>
        <w:t>Art. 1º</w:t>
      </w:r>
      <w:r w:rsidRPr="000852E1">
        <w:rPr>
          <w:rFonts w:cs="Arial"/>
        </w:rPr>
        <w:t xml:space="preserve"> - Determinar que o recebimento de bens e materiais</w:t>
      </w:r>
      <w:r w:rsidR="00FE1638" w:rsidRPr="000852E1">
        <w:rPr>
          <w:rFonts w:cs="Arial"/>
        </w:rPr>
        <w:t xml:space="preserve"> e Avaliação de Amostras no Âmbito do Município de </w:t>
      </w:r>
      <w:r w:rsidR="003A1602" w:rsidRPr="000852E1">
        <w:rPr>
          <w:rFonts w:cs="Arial"/>
        </w:rPr>
        <w:t>Farol</w:t>
      </w:r>
      <w:r w:rsidRPr="000852E1">
        <w:rPr>
          <w:rFonts w:cs="Arial"/>
        </w:rPr>
        <w:t>, cujo valor, numa mesma oportunidade, seja igual ou superior à R$</w:t>
      </w:r>
      <w:r w:rsidR="003A1602" w:rsidRPr="000852E1">
        <w:rPr>
          <w:rFonts w:cs="Arial"/>
        </w:rPr>
        <w:t xml:space="preserve"> 15.000,00 (quinze mil reais), </w:t>
      </w:r>
      <w:r w:rsidRPr="000852E1">
        <w:rPr>
          <w:rFonts w:cs="Arial"/>
        </w:rPr>
        <w:t xml:space="preserve">seja confiado </w:t>
      </w:r>
      <w:r w:rsidR="006C36F8" w:rsidRPr="000852E1">
        <w:rPr>
          <w:rFonts w:cs="Arial"/>
        </w:rPr>
        <w:t>apenas à</w:t>
      </w:r>
      <w:r w:rsidRPr="000852E1">
        <w:rPr>
          <w:rFonts w:cs="Arial"/>
        </w:rPr>
        <w:t xml:space="preserve"> Comissão Pe</w:t>
      </w:r>
      <w:r w:rsidR="003A1602" w:rsidRPr="000852E1">
        <w:rPr>
          <w:rFonts w:cs="Arial"/>
        </w:rPr>
        <w:t>rmanente de recebimento de bens.</w:t>
      </w:r>
    </w:p>
    <w:p w14:paraId="72EE610A" w14:textId="77777777" w:rsidR="000852E1" w:rsidRPr="000852E1" w:rsidRDefault="000852E1" w:rsidP="000852E1">
      <w:pPr>
        <w:ind w:left="-567" w:firstLine="567"/>
        <w:jc w:val="both"/>
        <w:rPr>
          <w:rFonts w:cs="Arial"/>
        </w:rPr>
      </w:pPr>
    </w:p>
    <w:p w14:paraId="3E0DC48E" w14:textId="713C9D10" w:rsidR="000852E1" w:rsidRPr="000852E1" w:rsidRDefault="006C36F8" w:rsidP="006C627B">
      <w:pPr>
        <w:ind w:left="-567" w:firstLine="567"/>
        <w:jc w:val="both"/>
        <w:rPr>
          <w:rFonts w:cs="Arial"/>
        </w:rPr>
      </w:pPr>
      <w:r w:rsidRPr="000852E1">
        <w:rPr>
          <w:rFonts w:cs="Arial"/>
          <w:b/>
        </w:rPr>
        <w:t>Art. 2º</w:t>
      </w:r>
      <w:r w:rsidRPr="000852E1">
        <w:rPr>
          <w:rFonts w:cs="Arial"/>
        </w:rPr>
        <w:t xml:space="preserve"> - Designar para compor a Comissão Permanente de Recebimento de bens, os seguintes Membros:</w:t>
      </w:r>
    </w:p>
    <w:p w14:paraId="6DAC7052" w14:textId="7EDFF41D" w:rsidR="003A1602" w:rsidRPr="00390DDD" w:rsidRDefault="003A1602" w:rsidP="00946FAE">
      <w:pPr>
        <w:numPr>
          <w:ilvl w:val="0"/>
          <w:numId w:val="3"/>
        </w:numPr>
        <w:spacing w:before="240"/>
        <w:ind w:left="567" w:hanging="567"/>
        <w:jc w:val="both"/>
        <w:rPr>
          <w:rFonts w:cs="Arial"/>
        </w:rPr>
      </w:pPr>
      <w:r w:rsidRPr="00390DDD">
        <w:rPr>
          <w:rFonts w:cs="Arial"/>
        </w:rPr>
        <w:t>Servidor</w:t>
      </w:r>
      <w:r w:rsidR="001E0275" w:rsidRPr="00390DDD">
        <w:rPr>
          <w:rFonts w:cs="Arial"/>
        </w:rPr>
        <w:t xml:space="preserve">a </w:t>
      </w:r>
      <w:r w:rsidR="00946FAE" w:rsidRPr="00390DDD">
        <w:rPr>
          <w:rFonts w:cs="Arial"/>
        </w:rPr>
        <w:t>Andresa Pereira Guimaraes</w:t>
      </w:r>
      <w:r w:rsidR="001E0275" w:rsidRPr="00390DDD">
        <w:rPr>
          <w:rFonts w:cs="Arial"/>
        </w:rPr>
        <w:t>,</w:t>
      </w:r>
      <w:r w:rsidRPr="00390DDD">
        <w:rPr>
          <w:rFonts w:cs="Arial"/>
        </w:rPr>
        <w:t xml:space="preserve"> portador</w:t>
      </w:r>
      <w:r w:rsidR="001E0275" w:rsidRPr="00390DDD">
        <w:rPr>
          <w:rFonts w:cs="Arial"/>
        </w:rPr>
        <w:t>a</w:t>
      </w:r>
      <w:r w:rsidRPr="00390DDD">
        <w:rPr>
          <w:rFonts w:cs="Arial"/>
        </w:rPr>
        <w:t xml:space="preserve"> do CPF sob n° </w:t>
      </w:r>
      <w:r w:rsidR="00946FAE" w:rsidRPr="00390DDD">
        <w:rPr>
          <w:rFonts w:cs="Arial"/>
        </w:rPr>
        <w:t>093.467.999-19</w:t>
      </w:r>
      <w:r w:rsidRPr="00390DDD">
        <w:rPr>
          <w:rFonts w:cs="Arial"/>
        </w:rPr>
        <w:t xml:space="preserve"> e da matrícula sob n°</w:t>
      </w:r>
      <w:r w:rsidR="00946FAE" w:rsidRPr="00390DDD">
        <w:rPr>
          <w:rFonts w:cs="Arial"/>
        </w:rPr>
        <w:t>6003603</w:t>
      </w:r>
      <w:r w:rsidRPr="00390DDD">
        <w:rPr>
          <w:rFonts w:cs="Arial"/>
        </w:rPr>
        <w:t>;</w:t>
      </w:r>
    </w:p>
    <w:p w14:paraId="0B5DDB94" w14:textId="1CE8B156" w:rsidR="000E39B1" w:rsidRPr="00390DDD" w:rsidRDefault="003A1602" w:rsidP="00946FAE">
      <w:pPr>
        <w:numPr>
          <w:ilvl w:val="0"/>
          <w:numId w:val="3"/>
        </w:numPr>
        <w:spacing w:before="240"/>
        <w:ind w:left="567" w:hanging="567"/>
        <w:jc w:val="both"/>
        <w:rPr>
          <w:rFonts w:cs="Arial"/>
        </w:rPr>
      </w:pPr>
      <w:r w:rsidRPr="00390DDD">
        <w:rPr>
          <w:rFonts w:cs="Arial"/>
        </w:rPr>
        <w:t>Servidor</w:t>
      </w:r>
      <w:r w:rsidR="001E0275" w:rsidRPr="00390DDD">
        <w:rPr>
          <w:rFonts w:cs="Arial"/>
        </w:rPr>
        <w:t xml:space="preserve">a </w:t>
      </w:r>
      <w:r w:rsidR="00946FAE" w:rsidRPr="00390DDD">
        <w:rPr>
          <w:rFonts w:cs="Arial"/>
        </w:rPr>
        <w:t xml:space="preserve">Roseli Aparecida Mendes, </w:t>
      </w:r>
      <w:r w:rsidRPr="00390DDD">
        <w:rPr>
          <w:rFonts w:cs="Arial"/>
        </w:rPr>
        <w:t>portador</w:t>
      </w:r>
      <w:r w:rsidR="001E0275" w:rsidRPr="00390DDD">
        <w:rPr>
          <w:rFonts w:cs="Arial"/>
        </w:rPr>
        <w:t>a</w:t>
      </w:r>
      <w:r w:rsidRPr="00390DDD">
        <w:rPr>
          <w:rFonts w:cs="Arial"/>
        </w:rPr>
        <w:t xml:space="preserve"> do CPF sob n° </w:t>
      </w:r>
      <w:r w:rsidR="00946FAE" w:rsidRPr="00390DDD">
        <w:rPr>
          <w:rFonts w:cs="Arial"/>
        </w:rPr>
        <w:t xml:space="preserve">007.592.599-09 </w:t>
      </w:r>
      <w:r w:rsidRPr="00390DDD">
        <w:rPr>
          <w:rFonts w:cs="Arial"/>
        </w:rPr>
        <w:t>e da matrícula sob n°</w:t>
      </w:r>
      <w:r w:rsidR="00946FAE" w:rsidRPr="00390DDD">
        <w:rPr>
          <w:rFonts w:cs="Arial"/>
        </w:rPr>
        <w:t>1724015</w:t>
      </w:r>
      <w:r w:rsidRPr="00390DDD">
        <w:rPr>
          <w:rFonts w:cs="Arial"/>
        </w:rPr>
        <w:t>;</w:t>
      </w:r>
    </w:p>
    <w:p w14:paraId="2ABD6275" w14:textId="0D1F1073" w:rsidR="000E39B1" w:rsidRPr="00390DDD" w:rsidRDefault="001E0275" w:rsidP="00946FAE">
      <w:pPr>
        <w:numPr>
          <w:ilvl w:val="0"/>
          <w:numId w:val="3"/>
        </w:numPr>
        <w:spacing w:before="240"/>
        <w:ind w:left="567" w:hanging="567"/>
        <w:jc w:val="both"/>
        <w:rPr>
          <w:rFonts w:cs="Arial"/>
        </w:rPr>
      </w:pPr>
      <w:r w:rsidRPr="00390DDD">
        <w:rPr>
          <w:rFonts w:cs="Arial"/>
        </w:rPr>
        <w:t xml:space="preserve">Servidor </w:t>
      </w:r>
      <w:r w:rsidR="00946FAE" w:rsidRPr="00390DDD">
        <w:rPr>
          <w:rFonts w:cs="Arial"/>
        </w:rPr>
        <w:t>Gabriel Pereira Vieira</w:t>
      </w:r>
      <w:r w:rsidRPr="00390DDD">
        <w:rPr>
          <w:rFonts w:cs="Arial"/>
        </w:rPr>
        <w:t xml:space="preserve">, portador do CPF sob n° </w:t>
      </w:r>
      <w:r w:rsidR="00946FAE" w:rsidRPr="00390DDD">
        <w:rPr>
          <w:rFonts w:cs="Arial"/>
        </w:rPr>
        <w:t xml:space="preserve">793.198.409-97 </w:t>
      </w:r>
      <w:r w:rsidRPr="00390DDD">
        <w:rPr>
          <w:rFonts w:cs="Arial"/>
        </w:rPr>
        <w:t>e da matrícula sob n°</w:t>
      </w:r>
      <w:r w:rsidR="00946FAE" w:rsidRPr="00390DDD">
        <w:rPr>
          <w:rFonts w:cs="Arial"/>
        </w:rPr>
        <w:t>6001842</w:t>
      </w:r>
      <w:r w:rsidRPr="00390DDD">
        <w:rPr>
          <w:rFonts w:cs="Arial"/>
        </w:rPr>
        <w:t>;</w:t>
      </w:r>
    </w:p>
    <w:p w14:paraId="3E76E3FE" w14:textId="2AF741CE" w:rsidR="000E39B1" w:rsidRPr="00390DDD" w:rsidRDefault="003A1602" w:rsidP="00946FAE">
      <w:pPr>
        <w:numPr>
          <w:ilvl w:val="0"/>
          <w:numId w:val="3"/>
        </w:numPr>
        <w:spacing w:before="240"/>
        <w:ind w:left="567" w:hanging="567"/>
        <w:jc w:val="both"/>
        <w:rPr>
          <w:rFonts w:cs="Arial"/>
        </w:rPr>
      </w:pPr>
      <w:r w:rsidRPr="00390DDD">
        <w:rPr>
          <w:rFonts w:cs="Arial"/>
        </w:rPr>
        <w:t xml:space="preserve">Servidor </w:t>
      </w:r>
      <w:r w:rsidR="001E0275" w:rsidRPr="00390DDD">
        <w:rPr>
          <w:rFonts w:cs="Arial"/>
        </w:rPr>
        <w:t>Vanderley Gonçalves</w:t>
      </w:r>
      <w:r w:rsidRPr="00390DDD">
        <w:rPr>
          <w:rFonts w:cs="Arial"/>
        </w:rPr>
        <w:t xml:space="preserve">, portador do CPF sob n° </w:t>
      </w:r>
      <w:r w:rsidR="00C23557" w:rsidRPr="00390DDD">
        <w:rPr>
          <w:rFonts w:cs="Arial"/>
        </w:rPr>
        <w:t>006.328.479-05</w:t>
      </w:r>
      <w:r w:rsidRPr="00390DDD">
        <w:rPr>
          <w:rFonts w:cs="Arial"/>
        </w:rPr>
        <w:t xml:space="preserve"> e da matrícula sob n°</w:t>
      </w:r>
      <w:r w:rsidR="00D63BBE" w:rsidRPr="00390DDD">
        <w:rPr>
          <w:rFonts w:cs="Arial"/>
        </w:rPr>
        <w:t>4723011</w:t>
      </w:r>
      <w:r w:rsidRPr="00390DDD">
        <w:rPr>
          <w:rFonts w:cs="Arial"/>
        </w:rPr>
        <w:t>;</w:t>
      </w:r>
    </w:p>
    <w:p w14:paraId="721557AB" w14:textId="6D09E214" w:rsidR="000E39B1" w:rsidRPr="00390DDD" w:rsidRDefault="003A1602" w:rsidP="00946FAE">
      <w:pPr>
        <w:numPr>
          <w:ilvl w:val="0"/>
          <w:numId w:val="3"/>
        </w:numPr>
        <w:spacing w:before="240"/>
        <w:ind w:left="567" w:hanging="567"/>
        <w:jc w:val="both"/>
        <w:rPr>
          <w:rFonts w:cs="Arial"/>
        </w:rPr>
      </w:pPr>
      <w:r w:rsidRPr="00390DDD">
        <w:rPr>
          <w:rFonts w:cs="Arial"/>
        </w:rPr>
        <w:t>Servidor</w:t>
      </w:r>
      <w:r w:rsidR="001E0275" w:rsidRPr="00390DDD">
        <w:rPr>
          <w:rFonts w:cs="Arial"/>
        </w:rPr>
        <w:t xml:space="preserve"> David Maieski</w:t>
      </w:r>
      <w:r w:rsidR="00C23557" w:rsidRPr="00390DDD">
        <w:rPr>
          <w:rFonts w:cs="Arial"/>
        </w:rPr>
        <w:t>, portador do CPF sob n°</w:t>
      </w:r>
      <w:r w:rsidRPr="00390DDD">
        <w:rPr>
          <w:rFonts w:cs="Arial"/>
        </w:rPr>
        <w:t xml:space="preserve"> </w:t>
      </w:r>
      <w:r w:rsidR="00B30A1A" w:rsidRPr="00390DDD">
        <w:rPr>
          <w:rFonts w:cs="Arial"/>
        </w:rPr>
        <w:t xml:space="preserve">814.909.259-53 </w:t>
      </w:r>
      <w:r w:rsidRPr="00390DDD">
        <w:rPr>
          <w:rFonts w:cs="Arial"/>
        </w:rPr>
        <w:t>e da matrícula sob n°</w:t>
      </w:r>
      <w:r w:rsidR="00D63BBE" w:rsidRPr="00390DDD">
        <w:rPr>
          <w:rFonts w:cs="Arial"/>
        </w:rPr>
        <w:t>6003577</w:t>
      </w:r>
      <w:r w:rsidRPr="00390DDD">
        <w:rPr>
          <w:rFonts w:cs="Arial"/>
        </w:rPr>
        <w:t>;</w:t>
      </w:r>
    </w:p>
    <w:p w14:paraId="37D13781" w14:textId="39A739E5" w:rsidR="000E39B1" w:rsidRPr="00390DDD" w:rsidRDefault="001E0275" w:rsidP="00946FAE">
      <w:pPr>
        <w:numPr>
          <w:ilvl w:val="0"/>
          <w:numId w:val="3"/>
        </w:numPr>
        <w:spacing w:before="240"/>
        <w:ind w:left="567" w:hanging="567"/>
        <w:jc w:val="both"/>
        <w:rPr>
          <w:rFonts w:cs="Arial"/>
        </w:rPr>
      </w:pPr>
      <w:r w:rsidRPr="00390DDD">
        <w:rPr>
          <w:rFonts w:cs="Arial"/>
        </w:rPr>
        <w:t xml:space="preserve">Servidor Helio José do Amaral Oliveira, portador do CPF sob n° </w:t>
      </w:r>
      <w:r w:rsidR="00B30A1A" w:rsidRPr="00390DDD">
        <w:rPr>
          <w:rFonts w:cs="Arial"/>
        </w:rPr>
        <w:t>541.778.479-68</w:t>
      </w:r>
      <w:r w:rsidRPr="00390DDD">
        <w:rPr>
          <w:rFonts w:cs="Arial"/>
        </w:rPr>
        <w:t xml:space="preserve"> e da matrícula sob n°</w:t>
      </w:r>
      <w:r w:rsidR="006A2FA5" w:rsidRPr="00390DDD">
        <w:rPr>
          <w:rFonts w:cs="Arial"/>
        </w:rPr>
        <w:t>337011</w:t>
      </w:r>
      <w:r w:rsidRPr="00390DDD">
        <w:rPr>
          <w:rFonts w:cs="Arial"/>
        </w:rPr>
        <w:t>;</w:t>
      </w:r>
    </w:p>
    <w:p w14:paraId="704B176B" w14:textId="5152C037" w:rsidR="000E39B1" w:rsidRPr="00390DDD" w:rsidRDefault="001E0275" w:rsidP="00946FAE">
      <w:pPr>
        <w:numPr>
          <w:ilvl w:val="0"/>
          <w:numId w:val="3"/>
        </w:numPr>
        <w:spacing w:before="240"/>
        <w:ind w:left="567" w:hanging="567"/>
        <w:jc w:val="both"/>
        <w:rPr>
          <w:rFonts w:cs="Arial"/>
        </w:rPr>
      </w:pPr>
      <w:r w:rsidRPr="00390DDD">
        <w:rPr>
          <w:rFonts w:cs="Arial"/>
        </w:rPr>
        <w:t>Servidor Rodrigo</w:t>
      </w:r>
      <w:r w:rsidR="0056335A" w:rsidRPr="00390DDD">
        <w:rPr>
          <w:rFonts w:cs="Arial"/>
        </w:rPr>
        <w:t xml:space="preserve"> </w:t>
      </w:r>
      <w:r w:rsidRPr="00390DDD">
        <w:rPr>
          <w:rFonts w:cs="Arial"/>
        </w:rPr>
        <w:t xml:space="preserve">Oliveira de Lima, portador do CPF sob n° </w:t>
      </w:r>
      <w:r w:rsidR="00B30A1A" w:rsidRPr="00390DDD">
        <w:rPr>
          <w:rFonts w:cs="Arial"/>
        </w:rPr>
        <w:t>309.258.228-41</w:t>
      </w:r>
      <w:r w:rsidRPr="00390DDD">
        <w:rPr>
          <w:rFonts w:cs="Arial"/>
        </w:rPr>
        <w:t xml:space="preserve"> e da matrícula sob n°</w:t>
      </w:r>
      <w:r w:rsidR="006A2FA5" w:rsidRPr="00390DDD">
        <w:rPr>
          <w:rFonts w:cs="Arial"/>
        </w:rPr>
        <w:t>4774011</w:t>
      </w:r>
      <w:r w:rsidRPr="00390DDD">
        <w:rPr>
          <w:rFonts w:cs="Arial"/>
        </w:rPr>
        <w:t>;</w:t>
      </w:r>
    </w:p>
    <w:p w14:paraId="0BCE4F9F" w14:textId="14504285" w:rsidR="000E39B1" w:rsidRPr="00390DDD" w:rsidRDefault="001E0275" w:rsidP="00946FAE">
      <w:pPr>
        <w:numPr>
          <w:ilvl w:val="0"/>
          <w:numId w:val="3"/>
        </w:numPr>
        <w:spacing w:before="240"/>
        <w:ind w:left="567" w:hanging="567"/>
        <w:jc w:val="both"/>
        <w:rPr>
          <w:rFonts w:cs="Arial"/>
        </w:rPr>
      </w:pPr>
      <w:r w:rsidRPr="00390DDD">
        <w:rPr>
          <w:rFonts w:cs="Arial"/>
        </w:rPr>
        <w:t>Servidora Ed</w:t>
      </w:r>
      <w:r w:rsidR="000F47C2" w:rsidRPr="00390DDD">
        <w:rPr>
          <w:rFonts w:cs="Arial"/>
        </w:rPr>
        <w:t>i</w:t>
      </w:r>
      <w:r w:rsidRPr="00390DDD">
        <w:rPr>
          <w:rFonts w:cs="Arial"/>
        </w:rPr>
        <w:t xml:space="preserve">na Moreira dos Santos, portadora do CPF sob n° </w:t>
      </w:r>
      <w:r w:rsidR="000F47C2" w:rsidRPr="00390DDD">
        <w:rPr>
          <w:rFonts w:cs="Arial"/>
        </w:rPr>
        <w:t>812.726.349-49</w:t>
      </w:r>
      <w:r w:rsidRPr="00390DDD">
        <w:rPr>
          <w:rFonts w:cs="Arial"/>
        </w:rPr>
        <w:t xml:space="preserve"> e da matrícula sob n°</w:t>
      </w:r>
      <w:r w:rsidR="006A2FA5" w:rsidRPr="00390DDD">
        <w:rPr>
          <w:rFonts w:cs="Arial"/>
        </w:rPr>
        <w:t>3425011</w:t>
      </w:r>
      <w:r w:rsidRPr="00390DDD">
        <w:rPr>
          <w:rFonts w:cs="Arial"/>
        </w:rPr>
        <w:t>;</w:t>
      </w:r>
    </w:p>
    <w:p w14:paraId="04D14209" w14:textId="4F92A298" w:rsidR="000E39B1" w:rsidRPr="00390DDD" w:rsidRDefault="001E0275" w:rsidP="00946FAE">
      <w:pPr>
        <w:numPr>
          <w:ilvl w:val="0"/>
          <w:numId w:val="3"/>
        </w:numPr>
        <w:spacing w:before="240"/>
        <w:ind w:left="567" w:hanging="567"/>
        <w:jc w:val="both"/>
        <w:rPr>
          <w:rFonts w:cs="Arial"/>
        </w:rPr>
      </w:pPr>
      <w:r w:rsidRPr="00390DDD">
        <w:rPr>
          <w:rFonts w:cs="Arial"/>
        </w:rPr>
        <w:t>Servidor</w:t>
      </w:r>
      <w:r w:rsidR="002F4806" w:rsidRPr="00390DDD">
        <w:rPr>
          <w:rFonts w:cs="Arial"/>
        </w:rPr>
        <w:t>a</w:t>
      </w:r>
      <w:r w:rsidRPr="00390DDD">
        <w:rPr>
          <w:rFonts w:cs="Arial"/>
        </w:rPr>
        <w:t xml:space="preserve"> </w:t>
      </w:r>
      <w:r w:rsidR="00A755E5" w:rsidRPr="00390DDD">
        <w:rPr>
          <w:rFonts w:cs="Arial"/>
        </w:rPr>
        <w:t>Jaqueline Garcia dos Santos</w:t>
      </w:r>
      <w:r w:rsidRPr="00390DDD">
        <w:rPr>
          <w:rFonts w:cs="Arial"/>
        </w:rPr>
        <w:t xml:space="preserve">, portadora do CPF sob n° </w:t>
      </w:r>
      <w:r w:rsidR="002F4806" w:rsidRPr="00390DDD">
        <w:rPr>
          <w:rFonts w:cs="Arial"/>
        </w:rPr>
        <w:t>083.044.519-64</w:t>
      </w:r>
      <w:r w:rsidRPr="00390DDD">
        <w:rPr>
          <w:rFonts w:cs="Arial"/>
        </w:rPr>
        <w:t xml:space="preserve"> e da matrícula sob n°</w:t>
      </w:r>
      <w:r w:rsidR="002F4806" w:rsidRPr="00390DDD">
        <w:rPr>
          <w:rFonts w:cs="Arial"/>
        </w:rPr>
        <w:t xml:space="preserve"> 6003586</w:t>
      </w:r>
      <w:r w:rsidRPr="00390DDD">
        <w:rPr>
          <w:rFonts w:cs="Arial"/>
        </w:rPr>
        <w:t>;</w:t>
      </w:r>
    </w:p>
    <w:p w14:paraId="6ADEFA61" w14:textId="710CDE37" w:rsidR="000E39B1" w:rsidRPr="00390DDD" w:rsidRDefault="001E0275" w:rsidP="00946FAE">
      <w:pPr>
        <w:numPr>
          <w:ilvl w:val="0"/>
          <w:numId w:val="3"/>
        </w:numPr>
        <w:spacing w:before="240"/>
        <w:ind w:left="567" w:hanging="567"/>
        <w:jc w:val="both"/>
        <w:rPr>
          <w:rFonts w:cs="Arial"/>
        </w:rPr>
      </w:pPr>
      <w:r w:rsidRPr="00390DDD">
        <w:rPr>
          <w:rFonts w:cs="Arial"/>
        </w:rPr>
        <w:lastRenderedPageBreak/>
        <w:t>Servidor</w:t>
      </w:r>
      <w:r w:rsidR="004A18DD" w:rsidRPr="00390DDD">
        <w:rPr>
          <w:rFonts w:cs="Arial"/>
        </w:rPr>
        <w:t>a Ana Paula Mello Ferreira</w:t>
      </w:r>
      <w:r w:rsidRPr="00390DDD">
        <w:rPr>
          <w:rFonts w:cs="Arial"/>
        </w:rPr>
        <w:t>, portador</w:t>
      </w:r>
      <w:r w:rsidR="004A18DD" w:rsidRPr="00390DDD">
        <w:rPr>
          <w:rFonts w:cs="Arial"/>
        </w:rPr>
        <w:t>a</w:t>
      </w:r>
      <w:r w:rsidRPr="00390DDD">
        <w:rPr>
          <w:rFonts w:cs="Arial"/>
        </w:rPr>
        <w:t xml:space="preserve"> do CPF sob n° </w:t>
      </w:r>
      <w:r w:rsidR="000F47C2" w:rsidRPr="00390DDD">
        <w:rPr>
          <w:rFonts w:cs="Arial"/>
        </w:rPr>
        <w:t>060.690.269-42</w:t>
      </w:r>
      <w:r w:rsidRPr="00390DDD">
        <w:rPr>
          <w:rFonts w:cs="Arial"/>
        </w:rPr>
        <w:t xml:space="preserve"> e da matrícula sob n°</w:t>
      </w:r>
      <w:r w:rsidR="006A2FA5" w:rsidRPr="00390DDD">
        <w:rPr>
          <w:rFonts w:cs="Arial"/>
        </w:rPr>
        <w:t>6002771</w:t>
      </w:r>
      <w:r w:rsidRPr="00390DDD">
        <w:rPr>
          <w:rFonts w:cs="Arial"/>
        </w:rPr>
        <w:t>;</w:t>
      </w:r>
    </w:p>
    <w:p w14:paraId="07385467" w14:textId="72542516" w:rsidR="000E39B1" w:rsidRPr="00390DDD" w:rsidRDefault="001E0275" w:rsidP="00946FAE">
      <w:pPr>
        <w:numPr>
          <w:ilvl w:val="0"/>
          <w:numId w:val="3"/>
        </w:numPr>
        <w:spacing w:before="240"/>
        <w:ind w:left="567" w:hanging="567"/>
        <w:jc w:val="both"/>
        <w:rPr>
          <w:rFonts w:cs="Arial"/>
        </w:rPr>
      </w:pPr>
      <w:r w:rsidRPr="00390DDD">
        <w:rPr>
          <w:rFonts w:cs="Arial"/>
        </w:rPr>
        <w:t xml:space="preserve">Servidora </w:t>
      </w:r>
      <w:r w:rsidR="004A18DD" w:rsidRPr="00390DDD">
        <w:rPr>
          <w:rFonts w:cs="Arial"/>
        </w:rPr>
        <w:t>Gislaine Lima da Silva Batista</w:t>
      </w:r>
      <w:r w:rsidRPr="00390DDD">
        <w:rPr>
          <w:rFonts w:cs="Arial"/>
        </w:rPr>
        <w:t xml:space="preserve">, portadora do CPF sob n° </w:t>
      </w:r>
      <w:r w:rsidR="000F47C2" w:rsidRPr="00390DDD">
        <w:rPr>
          <w:rFonts w:cs="Arial"/>
        </w:rPr>
        <w:t>064.377.249-94</w:t>
      </w:r>
      <w:r w:rsidRPr="00390DDD">
        <w:rPr>
          <w:rFonts w:cs="Arial"/>
        </w:rPr>
        <w:t xml:space="preserve"> e da matrícula sob n°</w:t>
      </w:r>
      <w:r w:rsidR="006A2FA5" w:rsidRPr="00390DDD">
        <w:rPr>
          <w:rFonts w:cs="Arial"/>
        </w:rPr>
        <w:t>6003454</w:t>
      </w:r>
      <w:r w:rsidRPr="00390DDD">
        <w:rPr>
          <w:rFonts w:cs="Arial"/>
        </w:rPr>
        <w:t>;</w:t>
      </w:r>
    </w:p>
    <w:p w14:paraId="170A9BF5" w14:textId="2A77ED2C" w:rsidR="000E39B1" w:rsidRPr="00390DDD" w:rsidRDefault="001E0275" w:rsidP="00946FAE">
      <w:pPr>
        <w:numPr>
          <w:ilvl w:val="0"/>
          <w:numId w:val="3"/>
        </w:numPr>
        <w:spacing w:before="240"/>
        <w:ind w:left="567" w:hanging="567"/>
        <w:jc w:val="both"/>
        <w:rPr>
          <w:rFonts w:cs="Arial"/>
        </w:rPr>
      </w:pPr>
      <w:r w:rsidRPr="00390DDD">
        <w:rPr>
          <w:rFonts w:cs="Arial"/>
        </w:rPr>
        <w:t>Servidor</w:t>
      </w:r>
      <w:r w:rsidR="004A18DD" w:rsidRPr="00390DDD">
        <w:rPr>
          <w:rFonts w:cs="Arial"/>
        </w:rPr>
        <w:t>a Maria Terezinha Ferreira Sanches Ague</w:t>
      </w:r>
      <w:r w:rsidR="00C939EB" w:rsidRPr="00390DDD">
        <w:rPr>
          <w:rFonts w:cs="Arial"/>
        </w:rPr>
        <w:t>r</w:t>
      </w:r>
      <w:r w:rsidR="004A18DD" w:rsidRPr="00390DDD">
        <w:rPr>
          <w:rFonts w:cs="Arial"/>
        </w:rPr>
        <w:t>a</w:t>
      </w:r>
      <w:r w:rsidRPr="00390DDD">
        <w:rPr>
          <w:rFonts w:cs="Arial"/>
        </w:rPr>
        <w:t xml:space="preserve">, portadora do CPF sob n° </w:t>
      </w:r>
      <w:r w:rsidR="000F47C2" w:rsidRPr="00390DDD">
        <w:rPr>
          <w:rFonts w:cs="Arial"/>
        </w:rPr>
        <w:t>014.558.719-31</w:t>
      </w:r>
      <w:r w:rsidRPr="00390DDD">
        <w:rPr>
          <w:rFonts w:cs="Arial"/>
        </w:rPr>
        <w:t xml:space="preserve"> e da matrícula sob n°</w:t>
      </w:r>
      <w:r w:rsidR="006A2FA5" w:rsidRPr="00390DDD">
        <w:rPr>
          <w:rFonts w:cs="Arial"/>
        </w:rPr>
        <w:t>6003341</w:t>
      </w:r>
      <w:r w:rsidRPr="00390DDD">
        <w:rPr>
          <w:rFonts w:cs="Arial"/>
        </w:rPr>
        <w:t>;</w:t>
      </w:r>
    </w:p>
    <w:p w14:paraId="0D0DC3C0" w14:textId="7E9C4167" w:rsidR="000E39B1" w:rsidRPr="00390DDD" w:rsidRDefault="004A18DD" w:rsidP="00946FAE">
      <w:pPr>
        <w:numPr>
          <w:ilvl w:val="0"/>
          <w:numId w:val="3"/>
        </w:numPr>
        <w:spacing w:before="240"/>
        <w:ind w:left="567" w:hanging="567"/>
        <w:jc w:val="both"/>
        <w:rPr>
          <w:rFonts w:cs="Arial"/>
        </w:rPr>
      </w:pPr>
      <w:r w:rsidRPr="00390DDD">
        <w:rPr>
          <w:rFonts w:cs="Arial"/>
        </w:rPr>
        <w:t xml:space="preserve">Servidora </w:t>
      </w:r>
      <w:r w:rsidR="00C939EB" w:rsidRPr="00390DDD">
        <w:rPr>
          <w:rFonts w:cs="Arial"/>
        </w:rPr>
        <w:t>Roberta Serato</w:t>
      </w:r>
      <w:r w:rsidRPr="00390DDD">
        <w:rPr>
          <w:rFonts w:cs="Arial"/>
        </w:rPr>
        <w:t xml:space="preserve">, portadora do CPF sob n° </w:t>
      </w:r>
      <w:r w:rsidR="00611BCF" w:rsidRPr="00390DDD">
        <w:rPr>
          <w:rFonts w:cs="Arial"/>
        </w:rPr>
        <w:t xml:space="preserve">005.925.999-06 </w:t>
      </w:r>
      <w:r w:rsidRPr="00390DDD">
        <w:rPr>
          <w:rFonts w:cs="Arial"/>
        </w:rPr>
        <w:t>e da matrícula sob n°</w:t>
      </w:r>
      <w:r w:rsidR="006A2FA5" w:rsidRPr="00390DDD">
        <w:rPr>
          <w:rFonts w:cs="Arial"/>
        </w:rPr>
        <w:t>6003569</w:t>
      </w:r>
      <w:r w:rsidRPr="00390DDD">
        <w:rPr>
          <w:rFonts w:cs="Arial"/>
        </w:rPr>
        <w:t>;</w:t>
      </w:r>
    </w:p>
    <w:p w14:paraId="57334F57" w14:textId="24CDA9BC" w:rsidR="001E7EB0" w:rsidRPr="00390DDD" w:rsidRDefault="004A18DD" w:rsidP="00946FAE">
      <w:pPr>
        <w:numPr>
          <w:ilvl w:val="0"/>
          <w:numId w:val="3"/>
        </w:numPr>
        <w:spacing w:before="240"/>
        <w:ind w:left="567" w:hanging="567"/>
        <w:jc w:val="both"/>
        <w:rPr>
          <w:rFonts w:cs="Arial"/>
        </w:rPr>
      </w:pPr>
      <w:r w:rsidRPr="00390DDD">
        <w:rPr>
          <w:rFonts w:cs="Arial"/>
        </w:rPr>
        <w:t xml:space="preserve">Servidora </w:t>
      </w:r>
      <w:r w:rsidR="00C939EB" w:rsidRPr="00390DDD">
        <w:rPr>
          <w:rFonts w:cs="Arial"/>
        </w:rPr>
        <w:t>Simone</w:t>
      </w:r>
      <w:r w:rsidR="0056335A" w:rsidRPr="00390DDD">
        <w:rPr>
          <w:rFonts w:cs="Arial"/>
        </w:rPr>
        <w:t xml:space="preserve"> Guilherme Guzlinski</w:t>
      </w:r>
      <w:r w:rsidRPr="00390DDD">
        <w:rPr>
          <w:rFonts w:cs="Arial"/>
        </w:rPr>
        <w:t xml:space="preserve">, portadora do CPF sob n° </w:t>
      </w:r>
      <w:r w:rsidR="00611BCF" w:rsidRPr="00390DDD">
        <w:rPr>
          <w:rFonts w:cs="Arial"/>
        </w:rPr>
        <w:t>017.708.669-65</w:t>
      </w:r>
      <w:r w:rsidRPr="00390DDD">
        <w:rPr>
          <w:rFonts w:cs="Arial"/>
        </w:rPr>
        <w:t xml:space="preserve"> e da matrícula sob n°</w:t>
      </w:r>
      <w:r w:rsidR="006A2FA5" w:rsidRPr="00390DDD">
        <w:rPr>
          <w:rFonts w:cs="Arial"/>
        </w:rPr>
        <w:t>485011</w:t>
      </w:r>
      <w:r w:rsidRPr="00390DDD">
        <w:rPr>
          <w:rFonts w:cs="Arial"/>
        </w:rPr>
        <w:t>;</w:t>
      </w:r>
      <w:r w:rsidR="000852E1" w:rsidRPr="00390DDD">
        <w:rPr>
          <w:rFonts w:cs="Arial"/>
        </w:rPr>
        <w:t xml:space="preserve"> e</w:t>
      </w:r>
    </w:p>
    <w:p w14:paraId="05C8B1E3" w14:textId="7FE8E607" w:rsidR="001435FE" w:rsidRPr="00390DDD" w:rsidRDefault="004A18DD" w:rsidP="00946FAE">
      <w:pPr>
        <w:numPr>
          <w:ilvl w:val="0"/>
          <w:numId w:val="3"/>
        </w:numPr>
        <w:spacing w:before="240"/>
        <w:ind w:left="567" w:hanging="567"/>
        <w:jc w:val="both"/>
        <w:rPr>
          <w:rFonts w:cs="Arial"/>
        </w:rPr>
      </w:pPr>
      <w:r w:rsidRPr="00390DDD">
        <w:rPr>
          <w:rFonts w:cs="Arial"/>
        </w:rPr>
        <w:t xml:space="preserve">Servidora </w:t>
      </w:r>
      <w:r w:rsidR="0056335A" w:rsidRPr="00390DDD">
        <w:rPr>
          <w:rFonts w:cs="Arial"/>
        </w:rPr>
        <w:t>Cristiane Daczkowski Silva</w:t>
      </w:r>
      <w:r w:rsidRPr="00390DDD">
        <w:rPr>
          <w:rFonts w:cs="Arial"/>
        </w:rPr>
        <w:t xml:space="preserve">, portadora do CPF sob n° </w:t>
      </w:r>
      <w:r w:rsidR="00611BCF" w:rsidRPr="00390DDD">
        <w:rPr>
          <w:rFonts w:cs="Arial"/>
        </w:rPr>
        <w:t>051.894.059-40</w:t>
      </w:r>
      <w:r w:rsidRPr="00390DDD">
        <w:rPr>
          <w:rFonts w:cs="Arial"/>
        </w:rPr>
        <w:t xml:space="preserve"> e da matrícula sob n°</w:t>
      </w:r>
      <w:r w:rsidR="006A2FA5" w:rsidRPr="00390DDD">
        <w:rPr>
          <w:rFonts w:cs="Arial"/>
        </w:rPr>
        <w:t>6003572</w:t>
      </w:r>
      <w:r w:rsidR="000852E1" w:rsidRPr="00390DDD">
        <w:rPr>
          <w:rFonts w:cs="Arial"/>
        </w:rPr>
        <w:t>.</w:t>
      </w:r>
    </w:p>
    <w:p w14:paraId="1DEC2EDE" w14:textId="77777777" w:rsidR="000852E1" w:rsidRPr="00390DDD" w:rsidRDefault="000852E1" w:rsidP="000852E1">
      <w:pPr>
        <w:ind w:left="-567" w:firstLine="1275"/>
        <w:jc w:val="both"/>
        <w:rPr>
          <w:rFonts w:cs="Arial"/>
          <w:b/>
        </w:rPr>
      </w:pPr>
    </w:p>
    <w:p w14:paraId="129ACE10" w14:textId="355CD578" w:rsidR="000E39B1" w:rsidRPr="00390DDD" w:rsidRDefault="006E6EB2" w:rsidP="006C627B">
      <w:pPr>
        <w:ind w:left="-567" w:firstLine="567"/>
        <w:jc w:val="both"/>
        <w:rPr>
          <w:rFonts w:cs="Arial"/>
        </w:rPr>
      </w:pPr>
      <w:r w:rsidRPr="00390DDD">
        <w:rPr>
          <w:rFonts w:cs="Arial"/>
          <w:b/>
        </w:rPr>
        <w:t>Art. 3º</w:t>
      </w:r>
      <w:r w:rsidRPr="00390DDD">
        <w:rPr>
          <w:rFonts w:cs="Arial"/>
        </w:rPr>
        <w:t xml:space="preserve"> - </w:t>
      </w:r>
      <w:r w:rsidR="000E39B1" w:rsidRPr="00390DDD">
        <w:rPr>
          <w:rFonts w:cs="Arial"/>
        </w:rPr>
        <w:t>A</w:t>
      </w:r>
      <w:r w:rsidR="00F37A32" w:rsidRPr="00390DDD">
        <w:rPr>
          <w:rFonts w:cs="Arial"/>
        </w:rPr>
        <w:t>s decisões</w:t>
      </w:r>
      <w:r w:rsidR="000E39B1" w:rsidRPr="00390DDD">
        <w:rPr>
          <w:rFonts w:cs="Arial"/>
        </w:rPr>
        <w:t>, recebimento</w:t>
      </w:r>
      <w:r w:rsidR="00F37A32" w:rsidRPr="00390DDD">
        <w:rPr>
          <w:rFonts w:cs="Arial"/>
        </w:rPr>
        <w:t>s ou avaliações</w:t>
      </w:r>
      <w:r w:rsidR="000E39B1" w:rsidRPr="00390DDD">
        <w:rPr>
          <w:rFonts w:cs="Arial"/>
        </w:rPr>
        <w:t xml:space="preserve"> dos materiais adquiridos pelo Município previstas no </w:t>
      </w:r>
      <w:r w:rsidR="000852E1" w:rsidRPr="00390DDD">
        <w:rPr>
          <w:rFonts w:cs="Arial"/>
        </w:rPr>
        <w:t>a</w:t>
      </w:r>
      <w:r w:rsidR="000E39B1" w:rsidRPr="00390DDD">
        <w:rPr>
          <w:rFonts w:cs="Arial"/>
        </w:rPr>
        <w:t xml:space="preserve">rt. 1º, deverão obrigatoriamente </w:t>
      </w:r>
      <w:r w:rsidR="009D514C" w:rsidRPr="00390DDD">
        <w:rPr>
          <w:rFonts w:cs="Arial"/>
        </w:rPr>
        <w:t>ser</w:t>
      </w:r>
      <w:r w:rsidR="000E39B1" w:rsidRPr="00390DDD">
        <w:rPr>
          <w:rFonts w:cs="Arial"/>
        </w:rPr>
        <w:t xml:space="preserve"> realizadas por no mínimo 03 (três) membros da Comissão para acompanhar o ato, não havendo necessidade de que todos os membros estejam lotados no mesmo setor, departamento ou Secretaria.</w:t>
      </w:r>
    </w:p>
    <w:p w14:paraId="00F54946" w14:textId="77777777" w:rsidR="000852E1" w:rsidRPr="00390DDD" w:rsidRDefault="000852E1" w:rsidP="000852E1">
      <w:pPr>
        <w:ind w:left="-567" w:firstLine="1275"/>
        <w:jc w:val="both"/>
        <w:rPr>
          <w:rFonts w:cs="Arial"/>
        </w:rPr>
      </w:pPr>
    </w:p>
    <w:p w14:paraId="4430E3F6" w14:textId="777A0670" w:rsidR="00443000" w:rsidRPr="00390DDD" w:rsidRDefault="000E39B1" w:rsidP="006C627B">
      <w:pPr>
        <w:ind w:left="-567" w:firstLine="567"/>
        <w:jc w:val="both"/>
        <w:rPr>
          <w:rFonts w:cs="Arial"/>
        </w:rPr>
      </w:pPr>
      <w:r w:rsidRPr="00390DDD">
        <w:rPr>
          <w:rFonts w:cs="Arial"/>
          <w:b/>
        </w:rPr>
        <w:t>Art. 4</w:t>
      </w:r>
      <w:r w:rsidR="006E6EB2" w:rsidRPr="00390DDD">
        <w:rPr>
          <w:rFonts w:cs="Arial"/>
          <w:b/>
        </w:rPr>
        <w:t>º</w:t>
      </w:r>
      <w:r w:rsidR="006E6EB2" w:rsidRPr="00390DDD">
        <w:rPr>
          <w:rFonts w:cs="Arial"/>
        </w:rPr>
        <w:t xml:space="preserve"> - </w:t>
      </w:r>
      <w:r w:rsidR="00697576" w:rsidRPr="00390DDD">
        <w:rPr>
          <w:rFonts w:cs="Arial"/>
        </w:rPr>
        <w:t>Os recebimentos de bens e materiais adquiridos</w:t>
      </w:r>
      <w:r w:rsidR="00443000" w:rsidRPr="00390DDD">
        <w:rPr>
          <w:rFonts w:cs="Arial"/>
        </w:rPr>
        <w:t xml:space="preserve"> pelo Município, cujo valor, numa mesma oportunidade, seja </w:t>
      </w:r>
      <w:r w:rsidR="001435FE" w:rsidRPr="00390DDD">
        <w:rPr>
          <w:rFonts w:cs="Arial"/>
        </w:rPr>
        <w:t>inferior</w:t>
      </w:r>
      <w:r w:rsidR="00443000" w:rsidRPr="00390DDD">
        <w:rPr>
          <w:rFonts w:cs="Arial"/>
        </w:rPr>
        <w:t xml:space="preserve"> </w:t>
      </w:r>
      <w:r w:rsidR="001435FE" w:rsidRPr="00390DDD">
        <w:rPr>
          <w:rFonts w:cs="Arial"/>
        </w:rPr>
        <w:t>a</w:t>
      </w:r>
      <w:r w:rsidR="00443000" w:rsidRPr="00390DDD">
        <w:rPr>
          <w:rFonts w:cs="Arial"/>
        </w:rPr>
        <w:t xml:space="preserve"> R$</w:t>
      </w:r>
      <w:r w:rsidR="004A18DD" w:rsidRPr="00390DDD">
        <w:rPr>
          <w:rFonts w:cs="Arial"/>
        </w:rPr>
        <w:t xml:space="preserve"> 15.000,00 (quinze mil reais)</w:t>
      </w:r>
      <w:r w:rsidR="00443000" w:rsidRPr="00390DDD">
        <w:rPr>
          <w:rFonts w:cs="Arial"/>
        </w:rPr>
        <w:t xml:space="preserve"> poderão ser recebidos por um Servidor da respectiva Secretaria.</w:t>
      </w:r>
    </w:p>
    <w:p w14:paraId="1F129636" w14:textId="77777777" w:rsidR="009D514C" w:rsidRPr="00390DDD" w:rsidRDefault="009D514C" w:rsidP="000852E1">
      <w:pPr>
        <w:ind w:left="-567" w:firstLine="1275"/>
        <w:jc w:val="both"/>
        <w:rPr>
          <w:rFonts w:cs="Arial"/>
        </w:rPr>
      </w:pPr>
    </w:p>
    <w:p w14:paraId="54250BFA" w14:textId="176AF39C" w:rsidR="001435FE" w:rsidRPr="00390DDD" w:rsidRDefault="00443000" w:rsidP="006C627B">
      <w:pPr>
        <w:ind w:left="-567" w:firstLine="567"/>
        <w:jc w:val="both"/>
        <w:rPr>
          <w:rFonts w:cs="Arial"/>
        </w:rPr>
      </w:pPr>
      <w:r w:rsidRPr="00390DDD">
        <w:rPr>
          <w:rFonts w:cs="Arial"/>
          <w:b/>
        </w:rPr>
        <w:t xml:space="preserve">Art. </w:t>
      </w:r>
      <w:r w:rsidR="000E39B1" w:rsidRPr="00390DDD">
        <w:rPr>
          <w:rFonts w:cs="Arial"/>
          <w:b/>
        </w:rPr>
        <w:t>5</w:t>
      </w:r>
      <w:r w:rsidRPr="00390DDD">
        <w:rPr>
          <w:rFonts w:cs="Arial"/>
          <w:b/>
        </w:rPr>
        <w:t>º</w:t>
      </w:r>
      <w:r w:rsidR="00F37A32" w:rsidRPr="00390DDD">
        <w:rPr>
          <w:rFonts w:cs="Arial"/>
        </w:rPr>
        <w:t xml:space="preserve"> - F</w:t>
      </w:r>
      <w:r w:rsidRPr="00390DDD">
        <w:rPr>
          <w:rFonts w:cs="Arial"/>
        </w:rPr>
        <w:t>icam designados como responsável pelo recebimento de bens e materiais, nos casos em que não for exigida a atuação da Comissão, os seguintes Servidores:</w:t>
      </w:r>
    </w:p>
    <w:p w14:paraId="71FE1801" w14:textId="77777777" w:rsidR="00A755E5" w:rsidRPr="00390DDD" w:rsidRDefault="00A755E5" w:rsidP="000852E1">
      <w:pPr>
        <w:ind w:left="-567" w:firstLine="1275"/>
        <w:jc w:val="both"/>
        <w:rPr>
          <w:rFonts w:cs="Arial"/>
        </w:rPr>
      </w:pPr>
    </w:p>
    <w:p w14:paraId="5C1C5ADD" w14:textId="546FFB66" w:rsidR="004A18DD" w:rsidRPr="00390DDD" w:rsidRDefault="004A18DD" w:rsidP="009D514C">
      <w:pPr>
        <w:ind w:left="567" w:hanging="567"/>
        <w:jc w:val="both"/>
        <w:rPr>
          <w:rFonts w:cs="Arial"/>
        </w:rPr>
      </w:pPr>
      <w:r w:rsidRPr="00390DDD">
        <w:rPr>
          <w:rFonts w:cs="Arial"/>
          <w:b/>
        </w:rPr>
        <w:t xml:space="preserve">I </w:t>
      </w:r>
      <w:r w:rsidRPr="00390DDD">
        <w:rPr>
          <w:rFonts w:cs="Arial"/>
        </w:rPr>
        <w:t>– Na Secretaria de Saúde:</w:t>
      </w:r>
    </w:p>
    <w:p w14:paraId="5E04F77E" w14:textId="77777777" w:rsidR="00946FAE" w:rsidRPr="00390DDD" w:rsidRDefault="00946FAE" w:rsidP="00946FAE">
      <w:pPr>
        <w:pStyle w:val="PargrafodaLista"/>
        <w:numPr>
          <w:ilvl w:val="0"/>
          <w:numId w:val="8"/>
        </w:numPr>
        <w:spacing w:before="240"/>
        <w:ind w:left="426"/>
        <w:jc w:val="both"/>
        <w:rPr>
          <w:rFonts w:cs="Arial"/>
        </w:rPr>
      </w:pPr>
      <w:r w:rsidRPr="00390DDD">
        <w:rPr>
          <w:rFonts w:cs="Arial"/>
        </w:rPr>
        <w:t>Servidora Andresa Pereira Guimaraes, portadora do CPF sob n° 093.467.999-19 e da matrícula sob n°6003603;</w:t>
      </w:r>
    </w:p>
    <w:p w14:paraId="7F97831F" w14:textId="77777777" w:rsidR="00946FAE" w:rsidRPr="00390DDD" w:rsidRDefault="00946FAE" w:rsidP="00946FAE">
      <w:pPr>
        <w:pStyle w:val="PargrafodaLista"/>
        <w:numPr>
          <w:ilvl w:val="0"/>
          <w:numId w:val="8"/>
        </w:numPr>
        <w:spacing w:before="240"/>
        <w:ind w:left="426"/>
        <w:jc w:val="both"/>
        <w:rPr>
          <w:rFonts w:cs="Arial"/>
        </w:rPr>
      </w:pPr>
      <w:r w:rsidRPr="00390DDD">
        <w:rPr>
          <w:rFonts w:cs="Arial"/>
        </w:rPr>
        <w:t>Servidora Roseli Aparecida Mendes, portadora do CPF sob n° 007.592.599-09 e da matrícula sob n°1724015;</w:t>
      </w:r>
    </w:p>
    <w:p w14:paraId="670C4D79" w14:textId="7C0D6309" w:rsidR="00946FAE" w:rsidRPr="00390DDD" w:rsidRDefault="00946FAE" w:rsidP="00946FAE">
      <w:pPr>
        <w:pStyle w:val="PargrafodaLista"/>
        <w:numPr>
          <w:ilvl w:val="0"/>
          <w:numId w:val="8"/>
        </w:numPr>
        <w:spacing w:before="240"/>
        <w:ind w:left="426" w:hanging="349"/>
        <w:jc w:val="both"/>
        <w:rPr>
          <w:rFonts w:cs="Arial"/>
        </w:rPr>
      </w:pPr>
      <w:r w:rsidRPr="00390DDD">
        <w:rPr>
          <w:rFonts w:cs="Arial"/>
        </w:rPr>
        <w:t>Servidor Gabriel Pereira Vieira, portador do CPF sob n° 793.198.409-97 e da matrícula sob n°6001842;</w:t>
      </w:r>
    </w:p>
    <w:p w14:paraId="46D6C121" w14:textId="3B925747" w:rsidR="004A18DD" w:rsidRPr="000852E1" w:rsidRDefault="004A18DD" w:rsidP="00946FAE">
      <w:pPr>
        <w:jc w:val="both"/>
        <w:rPr>
          <w:rFonts w:cs="Arial"/>
        </w:rPr>
      </w:pPr>
    </w:p>
    <w:p w14:paraId="1A2BBC7A" w14:textId="77777777" w:rsidR="004A18DD" w:rsidRDefault="004A18DD" w:rsidP="009D514C">
      <w:pPr>
        <w:ind w:left="567" w:hanging="567"/>
        <w:jc w:val="both"/>
        <w:rPr>
          <w:rFonts w:cs="Arial"/>
        </w:rPr>
      </w:pPr>
      <w:r w:rsidRPr="009D514C">
        <w:rPr>
          <w:rFonts w:cs="Arial"/>
          <w:b/>
        </w:rPr>
        <w:t>II</w:t>
      </w:r>
      <w:r w:rsidRPr="000852E1">
        <w:rPr>
          <w:rFonts w:cs="Arial"/>
        </w:rPr>
        <w:t xml:space="preserve"> – Na Secretaria de Obras, Viação e Serviços Urbanos</w:t>
      </w:r>
      <w:r w:rsidR="000E39B1" w:rsidRPr="000852E1">
        <w:rPr>
          <w:rFonts w:cs="Arial"/>
        </w:rPr>
        <w:t xml:space="preserve"> e Secretaria de Agricultura, Abastecimento e Meio Ambiente</w:t>
      </w:r>
      <w:r w:rsidRPr="000852E1">
        <w:rPr>
          <w:rFonts w:cs="Arial"/>
        </w:rPr>
        <w:t>:</w:t>
      </w:r>
    </w:p>
    <w:p w14:paraId="0F830A3B" w14:textId="77777777" w:rsidR="009D514C" w:rsidRPr="000852E1" w:rsidRDefault="009D514C" w:rsidP="009D514C">
      <w:pPr>
        <w:ind w:left="567" w:hanging="567"/>
        <w:jc w:val="both"/>
        <w:rPr>
          <w:rFonts w:cs="Arial"/>
        </w:rPr>
      </w:pPr>
    </w:p>
    <w:p w14:paraId="1AEA591B" w14:textId="6289BC2E" w:rsidR="004A18DD" w:rsidRPr="000852E1" w:rsidRDefault="004A18DD" w:rsidP="00946FAE">
      <w:pPr>
        <w:numPr>
          <w:ilvl w:val="0"/>
          <w:numId w:val="4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 xml:space="preserve">Servidor Vanderley Gonçalves, portador do CPF sob n° </w:t>
      </w:r>
      <w:r w:rsidR="00C23557" w:rsidRPr="000852E1">
        <w:rPr>
          <w:rFonts w:cs="Arial"/>
        </w:rPr>
        <w:t>006.328.479-05</w:t>
      </w:r>
      <w:r w:rsidRPr="000852E1">
        <w:rPr>
          <w:rFonts w:cs="Arial"/>
        </w:rPr>
        <w:t xml:space="preserve"> e da matrícula sob n°</w:t>
      </w:r>
      <w:r w:rsidR="006A2FA5" w:rsidRPr="000852E1">
        <w:rPr>
          <w:rFonts w:cs="Arial"/>
        </w:rPr>
        <w:t>4723011</w:t>
      </w:r>
      <w:r w:rsidRPr="000852E1">
        <w:rPr>
          <w:rFonts w:cs="Arial"/>
        </w:rPr>
        <w:t>;</w:t>
      </w:r>
    </w:p>
    <w:p w14:paraId="2B6930E9" w14:textId="464008F0" w:rsidR="004A18DD" w:rsidRPr="000852E1" w:rsidRDefault="004A18DD" w:rsidP="00946FAE">
      <w:pPr>
        <w:numPr>
          <w:ilvl w:val="0"/>
          <w:numId w:val="4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 xml:space="preserve">Servidor David Maieski, portador do CPF sob n° </w:t>
      </w:r>
      <w:r w:rsidR="00B30A1A" w:rsidRPr="000852E1">
        <w:rPr>
          <w:rFonts w:cs="Arial"/>
        </w:rPr>
        <w:t>814.909.259-53</w:t>
      </w:r>
      <w:r w:rsidRPr="000852E1">
        <w:rPr>
          <w:rFonts w:cs="Arial"/>
        </w:rPr>
        <w:t xml:space="preserve"> e da matrícula sob n°</w:t>
      </w:r>
      <w:r w:rsidR="006A2FA5" w:rsidRPr="000852E1">
        <w:rPr>
          <w:rFonts w:cs="Arial"/>
        </w:rPr>
        <w:t>6003577</w:t>
      </w:r>
      <w:r w:rsidRPr="000852E1">
        <w:rPr>
          <w:rFonts w:cs="Arial"/>
        </w:rPr>
        <w:t>;</w:t>
      </w:r>
      <w:r w:rsidR="009D514C">
        <w:rPr>
          <w:rFonts w:cs="Arial"/>
        </w:rPr>
        <w:t xml:space="preserve"> e</w:t>
      </w:r>
    </w:p>
    <w:p w14:paraId="7B61A0EE" w14:textId="1DA1F1ED" w:rsidR="001435FE" w:rsidRPr="000852E1" w:rsidRDefault="004A18DD" w:rsidP="00946FAE">
      <w:pPr>
        <w:numPr>
          <w:ilvl w:val="0"/>
          <w:numId w:val="4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 xml:space="preserve">Servidor Helio José do Amaral Oliveira, portador do CPF sob n° </w:t>
      </w:r>
      <w:r w:rsidR="00B30A1A" w:rsidRPr="000852E1">
        <w:rPr>
          <w:rFonts w:cs="Arial"/>
        </w:rPr>
        <w:t>541.778.479-68</w:t>
      </w:r>
      <w:r w:rsidRPr="000852E1">
        <w:rPr>
          <w:rFonts w:cs="Arial"/>
        </w:rPr>
        <w:t xml:space="preserve"> e da matrícula sob n°</w:t>
      </w:r>
      <w:r w:rsidR="006A2FA5" w:rsidRPr="000852E1">
        <w:rPr>
          <w:rFonts w:cs="Arial"/>
        </w:rPr>
        <w:t>337011</w:t>
      </w:r>
      <w:r w:rsidR="009D514C">
        <w:rPr>
          <w:rFonts w:cs="Arial"/>
        </w:rPr>
        <w:t>.</w:t>
      </w:r>
    </w:p>
    <w:p w14:paraId="312C280A" w14:textId="77777777" w:rsidR="009D514C" w:rsidRDefault="009D514C" w:rsidP="009D514C">
      <w:pPr>
        <w:ind w:left="567" w:hanging="567"/>
        <w:jc w:val="both"/>
        <w:rPr>
          <w:rFonts w:cs="Arial"/>
        </w:rPr>
      </w:pPr>
    </w:p>
    <w:p w14:paraId="1BD8616D" w14:textId="77777777" w:rsidR="004A18DD" w:rsidRDefault="000E39B1" w:rsidP="009D514C">
      <w:pPr>
        <w:ind w:left="567" w:hanging="567"/>
        <w:jc w:val="both"/>
        <w:rPr>
          <w:rFonts w:cs="Arial"/>
        </w:rPr>
      </w:pPr>
      <w:r w:rsidRPr="009D514C">
        <w:rPr>
          <w:rFonts w:cs="Arial"/>
          <w:b/>
        </w:rPr>
        <w:t>III</w:t>
      </w:r>
      <w:r w:rsidR="004A18DD" w:rsidRPr="000852E1">
        <w:rPr>
          <w:rFonts w:cs="Arial"/>
        </w:rPr>
        <w:t xml:space="preserve"> - Na Secretaria de Educação, Cultura, Esportes e Turismo:</w:t>
      </w:r>
    </w:p>
    <w:p w14:paraId="21A3A7CC" w14:textId="77777777" w:rsidR="009D514C" w:rsidRPr="000852E1" w:rsidRDefault="009D514C" w:rsidP="009D514C">
      <w:pPr>
        <w:ind w:left="567" w:hanging="567"/>
        <w:jc w:val="both"/>
        <w:rPr>
          <w:rFonts w:cs="Arial"/>
        </w:rPr>
      </w:pPr>
    </w:p>
    <w:p w14:paraId="571E568E" w14:textId="111073EA" w:rsidR="004A18DD" w:rsidRPr="000852E1" w:rsidRDefault="004A18DD" w:rsidP="00946FAE">
      <w:pPr>
        <w:numPr>
          <w:ilvl w:val="0"/>
          <w:numId w:val="5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 xml:space="preserve">Servidor Rodrigo Oliveira de Lima, portador do CPF sob n° </w:t>
      </w:r>
      <w:r w:rsidR="00B30A1A" w:rsidRPr="000852E1">
        <w:rPr>
          <w:rFonts w:cs="Arial"/>
        </w:rPr>
        <w:t>309.258.228-41</w:t>
      </w:r>
      <w:r w:rsidRPr="000852E1">
        <w:rPr>
          <w:rFonts w:cs="Arial"/>
        </w:rPr>
        <w:t xml:space="preserve"> e da matrícula sob n°</w:t>
      </w:r>
      <w:r w:rsidR="006A2FA5" w:rsidRPr="000852E1">
        <w:rPr>
          <w:rFonts w:cs="Arial"/>
        </w:rPr>
        <w:t>4774011</w:t>
      </w:r>
      <w:r w:rsidRPr="000852E1">
        <w:rPr>
          <w:rFonts w:cs="Arial"/>
        </w:rPr>
        <w:t>;</w:t>
      </w:r>
    </w:p>
    <w:p w14:paraId="41EB7C1F" w14:textId="3AF0DB85" w:rsidR="004A18DD" w:rsidRPr="000852E1" w:rsidRDefault="004A18DD" w:rsidP="00946FAE">
      <w:pPr>
        <w:numPr>
          <w:ilvl w:val="0"/>
          <w:numId w:val="5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>Servidora Ed</w:t>
      </w:r>
      <w:r w:rsidR="000F47C2" w:rsidRPr="000852E1">
        <w:rPr>
          <w:rFonts w:cs="Arial"/>
        </w:rPr>
        <w:t>i</w:t>
      </w:r>
      <w:r w:rsidRPr="000852E1">
        <w:rPr>
          <w:rFonts w:cs="Arial"/>
        </w:rPr>
        <w:t xml:space="preserve">na Moreira dos Santos, portadora do CPF sob n° </w:t>
      </w:r>
      <w:r w:rsidR="000F47C2" w:rsidRPr="000852E1">
        <w:rPr>
          <w:rFonts w:cs="Arial"/>
        </w:rPr>
        <w:t>812.726.349-49</w:t>
      </w:r>
      <w:r w:rsidRPr="000852E1">
        <w:rPr>
          <w:rFonts w:cs="Arial"/>
        </w:rPr>
        <w:t xml:space="preserve"> e da matrícula sob n°</w:t>
      </w:r>
      <w:r w:rsidR="006A2FA5" w:rsidRPr="000852E1">
        <w:rPr>
          <w:rFonts w:cs="Arial"/>
        </w:rPr>
        <w:t>3425011</w:t>
      </w:r>
      <w:r w:rsidRPr="000852E1">
        <w:rPr>
          <w:rFonts w:cs="Arial"/>
        </w:rPr>
        <w:t>;</w:t>
      </w:r>
      <w:r w:rsidR="009D514C">
        <w:rPr>
          <w:rFonts w:cs="Arial"/>
        </w:rPr>
        <w:t xml:space="preserve"> e</w:t>
      </w:r>
    </w:p>
    <w:p w14:paraId="044D362C" w14:textId="3BF938DE" w:rsidR="001435FE" w:rsidRDefault="004A18DD" w:rsidP="00946FAE">
      <w:pPr>
        <w:numPr>
          <w:ilvl w:val="0"/>
          <w:numId w:val="5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 xml:space="preserve">Servidor </w:t>
      </w:r>
      <w:r w:rsidR="009D52E7">
        <w:rPr>
          <w:rFonts w:cs="Arial"/>
        </w:rPr>
        <w:t>Jaqueline Garcia dos Santos</w:t>
      </w:r>
      <w:r w:rsidRPr="000852E1">
        <w:rPr>
          <w:rFonts w:cs="Arial"/>
        </w:rPr>
        <w:t xml:space="preserve">, portadora do CPF sob n° </w:t>
      </w:r>
      <w:r w:rsidR="002F4806" w:rsidRPr="002F4806">
        <w:rPr>
          <w:rFonts w:cs="Arial"/>
        </w:rPr>
        <w:t>083.044.519-64</w:t>
      </w:r>
      <w:r w:rsidRPr="000852E1">
        <w:rPr>
          <w:rFonts w:cs="Arial"/>
        </w:rPr>
        <w:t xml:space="preserve"> e da matrícula sob n°</w:t>
      </w:r>
      <w:r w:rsidR="009D52E7">
        <w:rPr>
          <w:rFonts w:cs="Arial"/>
        </w:rPr>
        <w:t xml:space="preserve"> </w:t>
      </w:r>
      <w:r w:rsidR="002F4806">
        <w:rPr>
          <w:rFonts w:cs="Arial"/>
        </w:rPr>
        <w:t>6003586</w:t>
      </w:r>
      <w:r w:rsidR="009D514C">
        <w:rPr>
          <w:rFonts w:cs="Arial"/>
        </w:rPr>
        <w:t>.</w:t>
      </w:r>
    </w:p>
    <w:p w14:paraId="1E68F0F6" w14:textId="77777777" w:rsidR="009D514C" w:rsidRPr="000852E1" w:rsidRDefault="009D514C" w:rsidP="009D514C">
      <w:pPr>
        <w:ind w:left="567"/>
        <w:jc w:val="both"/>
        <w:rPr>
          <w:rFonts w:cs="Arial"/>
        </w:rPr>
      </w:pPr>
    </w:p>
    <w:p w14:paraId="2BC15E95" w14:textId="77777777" w:rsidR="004A18DD" w:rsidRDefault="000E39B1" w:rsidP="009D514C">
      <w:pPr>
        <w:ind w:left="567" w:hanging="567"/>
        <w:jc w:val="both"/>
        <w:rPr>
          <w:rFonts w:cs="Arial"/>
        </w:rPr>
      </w:pPr>
      <w:r w:rsidRPr="009D514C">
        <w:rPr>
          <w:rFonts w:cs="Arial"/>
          <w:b/>
        </w:rPr>
        <w:t>I</w:t>
      </w:r>
      <w:r w:rsidR="004A18DD" w:rsidRPr="009D514C">
        <w:rPr>
          <w:rFonts w:cs="Arial"/>
          <w:b/>
        </w:rPr>
        <w:t>V</w:t>
      </w:r>
      <w:r w:rsidR="004A18DD" w:rsidRPr="000852E1">
        <w:rPr>
          <w:rFonts w:cs="Arial"/>
        </w:rPr>
        <w:t xml:space="preserve"> - Na Secretaria da Família e Promoção Social:</w:t>
      </w:r>
    </w:p>
    <w:p w14:paraId="3BB14801" w14:textId="77777777" w:rsidR="009D514C" w:rsidRPr="000852E1" w:rsidRDefault="009D514C" w:rsidP="009D514C">
      <w:pPr>
        <w:ind w:left="567" w:hanging="567"/>
        <w:jc w:val="both"/>
        <w:rPr>
          <w:rFonts w:cs="Arial"/>
        </w:rPr>
      </w:pPr>
    </w:p>
    <w:p w14:paraId="34563E64" w14:textId="0D01134D" w:rsidR="004A18DD" w:rsidRPr="000852E1" w:rsidRDefault="004A18DD" w:rsidP="00946FAE">
      <w:pPr>
        <w:numPr>
          <w:ilvl w:val="0"/>
          <w:numId w:val="6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 xml:space="preserve">Servidora Ana Paula Mello Ferreira, portadora do CPF sob n° </w:t>
      </w:r>
      <w:r w:rsidR="000F47C2" w:rsidRPr="000852E1">
        <w:rPr>
          <w:rFonts w:cs="Arial"/>
        </w:rPr>
        <w:t xml:space="preserve">060.690.269-42 </w:t>
      </w:r>
      <w:r w:rsidRPr="000852E1">
        <w:rPr>
          <w:rFonts w:cs="Arial"/>
        </w:rPr>
        <w:t>e da matrícula sob n°</w:t>
      </w:r>
      <w:r w:rsidR="006A2FA5" w:rsidRPr="000852E1">
        <w:rPr>
          <w:rFonts w:cs="Arial"/>
        </w:rPr>
        <w:t>6002771</w:t>
      </w:r>
      <w:r w:rsidRPr="000852E1">
        <w:rPr>
          <w:rFonts w:cs="Arial"/>
        </w:rPr>
        <w:t>;</w:t>
      </w:r>
    </w:p>
    <w:p w14:paraId="6BA45F03" w14:textId="1B242668" w:rsidR="004A18DD" w:rsidRPr="000852E1" w:rsidRDefault="004A18DD" w:rsidP="00946FAE">
      <w:pPr>
        <w:numPr>
          <w:ilvl w:val="0"/>
          <w:numId w:val="6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 xml:space="preserve">Servidora Gislaine Lima da Silva Batista, portadora do CPF sob n° </w:t>
      </w:r>
      <w:r w:rsidR="000F47C2" w:rsidRPr="000852E1">
        <w:rPr>
          <w:rFonts w:cs="Arial"/>
        </w:rPr>
        <w:t>064.377.249-</w:t>
      </w:r>
      <w:r w:rsidRPr="000852E1">
        <w:rPr>
          <w:rFonts w:cs="Arial"/>
        </w:rPr>
        <w:t xml:space="preserve"> e da matrícula sob n°</w:t>
      </w:r>
      <w:r w:rsidR="006A2FA5" w:rsidRPr="000852E1">
        <w:rPr>
          <w:rFonts w:cs="Arial"/>
        </w:rPr>
        <w:t>6003454</w:t>
      </w:r>
      <w:r w:rsidRPr="000852E1">
        <w:rPr>
          <w:rFonts w:cs="Arial"/>
        </w:rPr>
        <w:t>;</w:t>
      </w:r>
      <w:r w:rsidR="009D514C">
        <w:rPr>
          <w:rFonts w:cs="Arial"/>
        </w:rPr>
        <w:t xml:space="preserve"> e</w:t>
      </w:r>
    </w:p>
    <w:p w14:paraId="78C330EB" w14:textId="03189455" w:rsidR="001435FE" w:rsidRDefault="004A18DD" w:rsidP="00946FAE">
      <w:pPr>
        <w:numPr>
          <w:ilvl w:val="0"/>
          <w:numId w:val="6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>Servidora Maria Terezinha Ferreira Sanches Ague</w:t>
      </w:r>
      <w:r w:rsidR="00A422E9" w:rsidRPr="000852E1">
        <w:rPr>
          <w:rFonts w:cs="Arial"/>
        </w:rPr>
        <w:t>r</w:t>
      </w:r>
      <w:r w:rsidRPr="000852E1">
        <w:rPr>
          <w:rFonts w:cs="Arial"/>
        </w:rPr>
        <w:t xml:space="preserve">a, portadora do CPF sob n° </w:t>
      </w:r>
      <w:r w:rsidR="000F47C2" w:rsidRPr="000852E1">
        <w:rPr>
          <w:rFonts w:cs="Arial"/>
        </w:rPr>
        <w:t>014.558.719-31</w:t>
      </w:r>
      <w:r w:rsidRPr="000852E1">
        <w:rPr>
          <w:rFonts w:cs="Arial"/>
        </w:rPr>
        <w:t xml:space="preserve"> e da matrícula sob n°</w:t>
      </w:r>
      <w:r w:rsidR="006A2FA5" w:rsidRPr="000852E1">
        <w:rPr>
          <w:rFonts w:cs="Arial"/>
        </w:rPr>
        <w:t>6003341</w:t>
      </w:r>
      <w:r w:rsidR="009D514C">
        <w:rPr>
          <w:rFonts w:cs="Arial"/>
        </w:rPr>
        <w:t>.</w:t>
      </w:r>
    </w:p>
    <w:p w14:paraId="60FF1FBF" w14:textId="77777777" w:rsidR="009D514C" w:rsidRPr="000852E1" w:rsidRDefault="009D514C" w:rsidP="009D514C">
      <w:pPr>
        <w:ind w:left="567"/>
        <w:jc w:val="both"/>
        <w:rPr>
          <w:rFonts w:cs="Arial"/>
        </w:rPr>
      </w:pPr>
    </w:p>
    <w:p w14:paraId="2B75617B" w14:textId="77777777" w:rsidR="004A18DD" w:rsidRDefault="004A18DD" w:rsidP="009D514C">
      <w:pPr>
        <w:ind w:left="567" w:hanging="567"/>
        <w:jc w:val="both"/>
        <w:rPr>
          <w:rFonts w:cs="Arial"/>
        </w:rPr>
      </w:pPr>
      <w:r w:rsidRPr="000852E1">
        <w:rPr>
          <w:rFonts w:cs="Arial"/>
        </w:rPr>
        <w:t>V - Na Secretaria de Administração:</w:t>
      </w:r>
    </w:p>
    <w:p w14:paraId="3671DC4C" w14:textId="77777777" w:rsidR="009D514C" w:rsidRPr="000852E1" w:rsidRDefault="009D514C" w:rsidP="009D514C">
      <w:pPr>
        <w:ind w:left="567" w:hanging="567"/>
        <w:jc w:val="both"/>
        <w:rPr>
          <w:rFonts w:cs="Arial"/>
        </w:rPr>
      </w:pPr>
    </w:p>
    <w:p w14:paraId="51298825" w14:textId="55332713" w:rsidR="004A18DD" w:rsidRPr="000852E1" w:rsidRDefault="004A18DD" w:rsidP="00946FAE">
      <w:pPr>
        <w:numPr>
          <w:ilvl w:val="0"/>
          <w:numId w:val="7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 xml:space="preserve">Servidora </w:t>
      </w:r>
      <w:r w:rsidR="00412B04" w:rsidRPr="000852E1">
        <w:rPr>
          <w:rFonts w:cs="Arial"/>
        </w:rPr>
        <w:t>Roberta Serato</w:t>
      </w:r>
      <w:r w:rsidRPr="000852E1">
        <w:rPr>
          <w:rFonts w:cs="Arial"/>
        </w:rPr>
        <w:t xml:space="preserve">, portadora do CPF sob n° </w:t>
      </w:r>
      <w:r w:rsidR="00412B04" w:rsidRPr="000852E1">
        <w:rPr>
          <w:rFonts w:cs="Arial"/>
        </w:rPr>
        <w:t>005.925.999-06</w:t>
      </w:r>
      <w:r w:rsidRPr="000852E1">
        <w:rPr>
          <w:rFonts w:cs="Arial"/>
        </w:rPr>
        <w:t xml:space="preserve"> e da matrícula sob n°</w:t>
      </w:r>
      <w:r w:rsidR="006A2FA5" w:rsidRPr="000852E1">
        <w:rPr>
          <w:rFonts w:cs="Arial"/>
        </w:rPr>
        <w:t>6003569</w:t>
      </w:r>
      <w:r w:rsidRPr="000852E1">
        <w:rPr>
          <w:rFonts w:cs="Arial"/>
        </w:rPr>
        <w:t>;</w:t>
      </w:r>
    </w:p>
    <w:p w14:paraId="4158D2D3" w14:textId="7F89A9E9" w:rsidR="004A18DD" w:rsidRPr="000852E1" w:rsidRDefault="004A18DD" w:rsidP="00946FAE">
      <w:pPr>
        <w:numPr>
          <w:ilvl w:val="0"/>
          <w:numId w:val="7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>Servidora</w:t>
      </w:r>
      <w:r w:rsidR="00C939EB" w:rsidRPr="000852E1">
        <w:rPr>
          <w:rFonts w:cs="Arial"/>
        </w:rPr>
        <w:t xml:space="preserve"> </w:t>
      </w:r>
      <w:r w:rsidR="001E7EB0" w:rsidRPr="000852E1">
        <w:rPr>
          <w:rFonts w:cs="Arial"/>
        </w:rPr>
        <w:t>Simone Guilherme Guzlinski</w:t>
      </w:r>
      <w:r w:rsidRPr="000852E1">
        <w:rPr>
          <w:rFonts w:cs="Arial"/>
        </w:rPr>
        <w:t xml:space="preserve">, portadora do CPF sob n° </w:t>
      </w:r>
      <w:r w:rsidR="00611BCF" w:rsidRPr="000852E1">
        <w:rPr>
          <w:rFonts w:cs="Arial"/>
        </w:rPr>
        <w:t>017.708.669-65</w:t>
      </w:r>
      <w:r w:rsidRPr="000852E1">
        <w:rPr>
          <w:rFonts w:cs="Arial"/>
        </w:rPr>
        <w:t xml:space="preserve"> e da matrícula sob n°</w:t>
      </w:r>
      <w:r w:rsidR="006A2FA5" w:rsidRPr="000852E1">
        <w:rPr>
          <w:rFonts w:cs="Arial"/>
        </w:rPr>
        <w:t>485011</w:t>
      </w:r>
      <w:r w:rsidRPr="000852E1">
        <w:rPr>
          <w:rFonts w:cs="Arial"/>
        </w:rPr>
        <w:t>;</w:t>
      </w:r>
      <w:r w:rsidR="009D514C">
        <w:rPr>
          <w:rFonts w:cs="Arial"/>
        </w:rPr>
        <w:t xml:space="preserve"> e</w:t>
      </w:r>
    </w:p>
    <w:p w14:paraId="48E3F326" w14:textId="7396904D" w:rsidR="001E7EB0" w:rsidRPr="000852E1" w:rsidRDefault="004A18DD" w:rsidP="00946FAE">
      <w:pPr>
        <w:numPr>
          <w:ilvl w:val="0"/>
          <w:numId w:val="7"/>
        </w:numPr>
        <w:ind w:left="567" w:hanging="567"/>
        <w:jc w:val="both"/>
        <w:rPr>
          <w:rFonts w:cs="Arial"/>
        </w:rPr>
      </w:pPr>
      <w:r w:rsidRPr="000852E1">
        <w:rPr>
          <w:rFonts w:cs="Arial"/>
        </w:rPr>
        <w:t xml:space="preserve">Servidora </w:t>
      </w:r>
      <w:r w:rsidR="001E7EB0" w:rsidRPr="000852E1">
        <w:rPr>
          <w:rFonts w:cs="Arial"/>
        </w:rPr>
        <w:t>Cristiane Daczkowski Silva</w:t>
      </w:r>
      <w:r w:rsidRPr="000852E1">
        <w:rPr>
          <w:rFonts w:cs="Arial"/>
        </w:rPr>
        <w:t xml:space="preserve">, portadora do CPF sob n° </w:t>
      </w:r>
      <w:r w:rsidR="00611BCF" w:rsidRPr="000852E1">
        <w:rPr>
          <w:rFonts w:cs="Arial"/>
        </w:rPr>
        <w:t>051.894.059-40</w:t>
      </w:r>
      <w:r w:rsidRPr="000852E1">
        <w:rPr>
          <w:rFonts w:cs="Arial"/>
        </w:rPr>
        <w:t xml:space="preserve"> e da matrícula sob n° </w:t>
      </w:r>
      <w:r w:rsidR="006A2FA5" w:rsidRPr="000852E1">
        <w:rPr>
          <w:rFonts w:cs="Arial"/>
        </w:rPr>
        <w:t>6003572</w:t>
      </w:r>
      <w:r w:rsidR="009D514C">
        <w:rPr>
          <w:rFonts w:cs="Arial"/>
        </w:rPr>
        <w:t>.</w:t>
      </w:r>
    </w:p>
    <w:p w14:paraId="491D2E65" w14:textId="77777777" w:rsidR="009D514C" w:rsidRDefault="009D514C" w:rsidP="000852E1">
      <w:pPr>
        <w:ind w:left="-567" w:firstLine="567"/>
        <w:jc w:val="both"/>
        <w:rPr>
          <w:rFonts w:cs="Arial"/>
          <w:b/>
        </w:rPr>
      </w:pPr>
    </w:p>
    <w:p w14:paraId="03B0AD04" w14:textId="6E4E7F49" w:rsidR="006E6EB2" w:rsidRPr="000852E1" w:rsidRDefault="006E6EB2" w:rsidP="000852E1">
      <w:pPr>
        <w:ind w:left="-567" w:firstLine="567"/>
        <w:jc w:val="both"/>
        <w:rPr>
          <w:rFonts w:cs="Arial"/>
        </w:rPr>
      </w:pPr>
      <w:r w:rsidRPr="000852E1">
        <w:rPr>
          <w:rFonts w:cs="Arial"/>
          <w:b/>
        </w:rPr>
        <w:t xml:space="preserve">Art. </w:t>
      </w:r>
      <w:r w:rsidR="006C627B">
        <w:rPr>
          <w:rFonts w:cs="Arial"/>
          <w:b/>
        </w:rPr>
        <w:t>6</w:t>
      </w:r>
      <w:r w:rsidRPr="000852E1">
        <w:rPr>
          <w:rFonts w:cs="Arial"/>
          <w:b/>
        </w:rPr>
        <w:t>º</w:t>
      </w:r>
      <w:r w:rsidRPr="000852E1">
        <w:rPr>
          <w:rFonts w:cs="Arial"/>
        </w:rPr>
        <w:t xml:space="preserve"> - </w:t>
      </w:r>
      <w:r w:rsidR="001E7EB0" w:rsidRPr="000852E1">
        <w:rPr>
          <w:rFonts w:cs="Arial"/>
        </w:rPr>
        <w:t>E</w:t>
      </w:r>
      <w:r w:rsidRPr="000852E1">
        <w:rPr>
          <w:rFonts w:cs="Arial"/>
        </w:rPr>
        <w:t>sta Portaria entrará em vigor na data de sua publicação, revoga</w:t>
      </w:r>
      <w:r w:rsidR="006C627B">
        <w:rPr>
          <w:rFonts w:cs="Arial"/>
        </w:rPr>
        <w:t>n</w:t>
      </w:r>
      <w:r w:rsidRPr="000852E1">
        <w:rPr>
          <w:rFonts w:cs="Arial"/>
        </w:rPr>
        <w:t>d</w:t>
      </w:r>
      <w:r w:rsidR="006C627B">
        <w:rPr>
          <w:rFonts w:cs="Arial"/>
        </w:rPr>
        <w:t>o</w:t>
      </w:r>
      <w:r w:rsidR="008E2E16">
        <w:rPr>
          <w:rFonts w:cs="Arial"/>
        </w:rPr>
        <w:t xml:space="preserve"> a </w:t>
      </w:r>
      <w:r w:rsidR="008E2E16" w:rsidRPr="006C627B">
        <w:rPr>
          <w:rFonts w:cs="Arial"/>
        </w:rPr>
        <w:t>Portaria 95/2021</w:t>
      </w:r>
      <w:r w:rsidR="008E2E16">
        <w:rPr>
          <w:rFonts w:cs="Arial"/>
        </w:rPr>
        <w:t xml:space="preserve"> e </w:t>
      </w:r>
      <w:r w:rsidRPr="000852E1">
        <w:rPr>
          <w:rFonts w:cs="Arial"/>
        </w:rPr>
        <w:t xml:space="preserve">as </w:t>
      </w:r>
      <w:r w:rsidR="008E2E16">
        <w:rPr>
          <w:rFonts w:cs="Arial"/>
        </w:rPr>
        <w:t xml:space="preserve">demais </w:t>
      </w:r>
      <w:r w:rsidRPr="000852E1">
        <w:rPr>
          <w:rFonts w:cs="Arial"/>
        </w:rPr>
        <w:t>disposições em contrário.</w:t>
      </w:r>
    </w:p>
    <w:p w14:paraId="2BEA1FC9" w14:textId="77777777" w:rsidR="006C36F8" w:rsidRPr="000852E1" w:rsidRDefault="006C36F8" w:rsidP="000852E1">
      <w:pPr>
        <w:ind w:left="-567"/>
        <w:jc w:val="both"/>
        <w:rPr>
          <w:rFonts w:cs="Arial"/>
        </w:rPr>
      </w:pPr>
    </w:p>
    <w:p w14:paraId="4FD237BD" w14:textId="77777777" w:rsidR="00F12241" w:rsidRPr="000852E1" w:rsidRDefault="00F12241" w:rsidP="000852E1">
      <w:pPr>
        <w:ind w:firstLine="1701"/>
        <w:jc w:val="both"/>
        <w:rPr>
          <w:rFonts w:cs="Arial"/>
        </w:rPr>
      </w:pPr>
    </w:p>
    <w:p w14:paraId="4EB11FB5" w14:textId="1EA90B44" w:rsidR="006C36F8" w:rsidRPr="000852E1" w:rsidRDefault="00607FBB" w:rsidP="000852E1">
      <w:pPr>
        <w:jc w:val="center"/>
        <w:rPr>
          <w:rFonts w:cs="Arial"/>
        </w:rPr>
      </w:pPr>
      <w:r w:rsidRPr="000852E1">
        <w:rPr>
          <w:rFonts w:cs="Arial"/>
        </w:rPr>
        <w:t xml:space="preserve">Farol, </w:t>
      </w:r>
      <w:r w:rsidR="008E2E16">
        <w:rPr>
          <w:rFonts w:cs="Arial"/>
        </w:rPr>
        <w:t>ao</w:t>
      </w:r>
      <w:r w:rsidR="006C627B">
        <w:rPr>
          <w:rFonts w:cs="Arial"/>
        </w:rPr>
        <w:t>s</w:t>
      </w:r>
      <w:r w:rsidR="008E2E16">
        <w:rPr>
          <w:rFonts w:cs="Arial"/>
        </w:rPr>
        <w:t xml:space="preserve"> 26 de março </w:t>
      </w:r>
      <w:r w:rsidRPr="000852E1">
        <w:rPr>
          <w:rFonts w:cs="Arial"/>
        </w:rPr>
        <w:t>de 2021.</w:t>
      </w:r>
    </w:p>
    <w:p w14:paraId="7C1A389E" w14:textId="77777777" w:rsidR="00F12241" w:rsidRPr="000852E1" w:rsidRDefault="00F12241" w:rsidP="000852E1">
      <w:pPr>
        <w:ind w:firstLine="1701"/>
        <w:jc w:val="both"/>
        <w:rPr>
          <w:rFonts w:cs="Arial"/>
        </w:rPr>
      </w:pPr>
    </w:p>
    <w:p w14:paraId="14FB0BBF" w14:textId="77777777" w:rsidR="00F12241" w:rsidRPr="000852E1" w:rsidRDefault="00F12241" w:rsidP="000852E1">
      <w:pPr>
        <w:ind w:firstLine="1701"/>
        <w:jc w:val="both"/>
        <w:rPr>
          <w:rFonts w:cs="Arial"/>
        </w:rPr>
      </w:pPr>
    </w:p>
    <w:p w14:paraId="2E1AC220" w14:textId="77777777" w:rsidR="00F12241" w:rsidRPr="000852E1" w:rsidRDefault="00F12241" w:rsidP="000852E1">
      <w:pPr>
        <w:jc w:val="center"/>
        <w:rPr>
          <w:rFonts w:cs="Arial"/>
        </w:rPr>
      </w:pPr>
    </w:p>
    <w:p w14:paraId="539623E2" w14:textId="77777777" w:rsidR="00F12241" w:rsidRPr="000852E1" w:rsidRDefault="00607FBB" w:rsidP="000852E1">
      <w:pPr>
        <w:jc w:val="center"/>
        <w:rPr>
          <w:rFonts w:cs="Arial"/>
          <w:b/>
          <w:bCs/>
        </w:rPr>
      </w:pPr>
      <w:r w:rsidRPr="000852E1">
        <w:rPr>
          <w:rFonts w:cs="Arial"/>
          <w:b/>
          <w:bCs/>
        </w:rPr>
        <w:t>OCLÉCIO DE FREITAS</w:t>
      </w:r>
      <w:r w:rsidR="00F37A32" w:rsidRPr="000852E1">
        <w:rPr>
          <w:rFonts w:cs="Arial"/>
          <w:b/>
          <w:bCs/>
        </w:rPr>
        <w:t xml:space="preserve"> MENESES</w:t>
      </w:r>
    </w:p>
    <w:p w14:paraId="41EB8246" w14:textId="77777777" w:rsidR="00F12241" w:rsidRPr="000852E1" w:rsidRDefault="00F12241" w:rsidP="000852E1">
      <w:pPr>
        <w:jc w:val="center"/>
        <w:rPr>
          <w:rFonts w:cs="Arial"/>
        </w:rPr>
      </w:pPr>
      <w:r w:rsidRPr="000852E1">
        <w:rPr>
          <w:rFonts w:cs="Arial"/>
        </w:rPr>
        <w:t>Prefeito Municipal</w:t>
      </w:r>
    </w:p>
    <w:p w14:paraId="02F183DC" w14:textId="77777777" w:rsidR="00655104" w:rsidRPr="000852E1" w:rsidRDefault="00655104" w:rsidP="000852E1">
      <w:pPr>
        <w:rPr>
          <w:rFonts w:cs="Arial"/>
        </w:rPr>
      </w:pPr>
    </w:p>
    <w:p w14:paraId="065C4CE4" w14:textId="77777777" w:rsidR="00655104" w:rsidRPr="000852E1" w:rsidRDefault="00655104" w:rsidP="000852E1">
      <w:pPr>
        <w:rPr>
          <w:rFonts w:cs="Arial"/>
        </w:rPr>
      </w:pPr>
    </w:p>
    <w:sectPr w:rsidR="00655104" w:rsidRPr="000852E1" w:rsidSect="0056335A">
      <w:headerReference w:type="default" r:id="rId7"/>
      <w:footerReference w:type="default" r:id="rId8"/>
      <w:pgSz w:w="11906" w:h="16838"/>
      <w:pgMar w:top="2098" w:right="1134" w:bottom="1134" w:left="1701" w:header="709" w:footer="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52F8A" w14:textId="77777777" w:rsidR="00DE1282" w:rsidRDefault="00DE1282">
      <w:r>
        <w:separator/>
      </w:r>
    </w:p>
  </w:endnote>
  <w:endnote w:type="continuationSeparator" w:id="0">
    <w:p w14:paraId="47F56D1B" w14:textId="77777777" w:rsidR="00DE1282" w:rsidRDefault="00DE1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B3FD6" w14:textId="77777777" w:rsidR="0056335A" w:rsidRDefault="0056335A" w:rsidP="0056335A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5F9CA60B" w14:textId="55F3510B" w:rsidR="0056335A" w:rsidRPr="0056335A" w:rsidRDefault="0056335A" w:rsidP="0056335A">
    <w:pPr>
      <w:pStyle w:val="Ttulo9"/>
      <w:jc w:val="center"/>
      <w:rPr>
        <w:rFonts w:ascii="Minstrella" w:hAnsi="Minstrella"/>
        <w:b/>
        <w:i w:val="0"/>
        <w:iCs w:val="0"/>
        <w:color w:val="008000"/>
        <w:w w:val="150"/>
        <w:sz w:val="16"/>
      </w:rPr>
    </w:pPr>
    <w:r w:rsidRPr="0056335A">
      <w:rPr>
        <w:rFonts w:ascii="Arial Narrow" w:hAnsi="Arial Narrow"/>
        <w:i w:val="0"/>
        <w:iCs w:val="0"/>
        <w:caps/>
        <w:color w:val="008000"/>
        <w:w w:val="150"/>
        <w:sz w:val="16"/>
      </w:rPr>
      <w:t xml:space="preserve">CNPJ nº 95.640.124/0001-48 - Fone (44) 3563.1101 – </w:t>
    </w:r>
    <w:r w:rsidRPr="0056335A">
      <w:rPr>
        <w:rFonts w:ascii="Arial Narrow" w:hAnsi="Arial Narrow"/>
        <w:i w:val="0"/>
        <w:iCs w:val="0"/>
        <w:color w:val="008000"/>
        <w:w w:val="150"/>
        <w:sz w:val="16"/>
      </w:rPr>
      <w:t>www.farol.pr.gov.br/</w:t>
    </w:r>
  </w:p>
  <w:p w14:paraId="179AE1C5" w14:textId="77777777" w:rsidR="0056335A" w:rsidRDefault="0056335A" w:rsidP="0056335A">
    <w:pPr>
      <w:pStyle w:val="Rodap"/>
      <w:rPr>
        <w:bCs/>
      </w:rPr>
    </w:pPr>
  </w:p>
  <w:p w14:paraId="2CDFA963" w14:textId="77777777" w:rsidR="0056335A" w:rsidRDefault="0056335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3A694" w14:textId="77777777" w:rsidR="00DE1282" w:rsidRDefault="00DE1282">
      <w:r>
        <w:separator/>
      </w:r>
    </w:p>
  </w:footnote>
  <w:footnote w:type="continuationSeparator" w:id="0">
    <w:p w14:paraId="555F145A" w14:textId="77777777" w:rsidR="00DE1282" w:rsidRDefault="00DE12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9771C" w14:textId="606CD2A0" w:rsidR="0056335A" w:rsidRDefault="0056335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B265B5C" wp14:editId="31EBA188">
              <wp:simplePos x="0" y="0"/>
              <wp:positionH relativeFrom="column">
                <wp:posOffset>920115</wp:posOffset>
              </wp:positionH>
              <wp:positionV relativeFrom="paragraph">
                <wp:posOffset>41910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5AEDDD8" w14:textId="77777777" w:rsidR="0056335A" w:rsidRDefault="0056335A" w:rsidP="0056335A">
                          <w:pPr>
                            <w:jc w:val="center"/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265B5C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72.45pt;margin-top:3.3pt;width:388.95pt;height:48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" filled="f" stroked="f">
              <v:textbox inset="0,0,0,0">
                <w:txbxContent>
                  <w:p w14:paraId="35AEDDD8" w14:textId="77777777" w:rsidR="0056335A" w:rsidRDefault="0056335A" w:rsidP="0056335A">
                    <w:pPr>
                      <w:jc w:val="center"/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8D3D257" wp14:editId="39292825">
              <wp:simplePos x="0" y="0"/>
              <wp:positionH relativeFrom="column">
                <wp:posOffset>-638175</wp:posOffset>
              </wp:positionH>
              <wp:positionV relativeFrom="paragraph">
                <wp:posOffset>786765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EE8701" id="Line 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0.25pt,61.95pt" to="474.3pt,6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" strokecolor="#00b050" strokeweight="4.5pt">
              <v:stroke linestyle="thickThin"/>
              <o:lock v:ext="edit" shapetype="f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046ED54C" wp14:editId="05BA49B5">
          <wp:simplePos x="0" y="0"/>
          <wp:positionH relativeFrom="column">
            <wp:posOffset>-451485</wp:posOffset>
          </wp:positionH>
          <wp:positionV relativeFrom="paragraph">
            <wp:posOffset>-335915</wp:posOffset>
          </wp:positionV>
          <wp:extent cx="1209675" cy="1072515"/>
          <wp:effectExtent l="0" t="0" r="0" b="0"/>
          <wp:wrapNone/>
          <wp:docPr id="17" name="Imagem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D164A"/>
    <w:multiLevelType w:val="hybridMultilevel"/>
    <w:tmpl w:val="E568616C"/>
    <w:lvl w:ilvl="0" w:tplc="982C5C0E">
      <w:start w:val="1"/>
      <w:numFmt w:val="lowerLetter"/>
      <w:pStyle w:val="Alnea"/>
      <w:lvlText w:val="%1)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141"/>
        </w:tabs>
        <w:ind w:left="314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861"/>
        </w:tabs>
        <w:ind w:left="386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581"/>
        </w:tabs>
        <w:ind w:left="458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301"/>
        </w:tabs>
        <w:ind w:left="530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021"/>
        </w:tabs>
        <w:ind w:left="602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741"/>
        </w:tabs>
        <w:ind w:left="674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461"/>
        </w:tabs>
        <w:ind w:left="746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181"/>
        </w:tabs>
        <w:ind w:left="8181" w:hanging="180"/>
      </w:pPr>
    </w:lvl>
  </w:abstractNum>
  <w:abstractNum w:abstractNumId="1" w15:restartNumberingAfterBreak="0">
    <w:nsid w:val="35BB0CCB"/>
    <w:multiLevelType w:val="multilevel"/>
    <w:tmpl w:val="8FD0A480"/>
    <w:lvl w:ilvl="0">
      <w:start w:val="1"/>
      <w:numFmt w:val="decimal"/>
      <w:pStyle w:val="Seo1"/>
      <w:suff w:val="space"/>
      <w:lvlText w:val="%1"/>
      <w:lvlJc w:val="left"/>
      <w:pPr>
        <w:ind w:left="170" w:hanging="170"/>
      </w:pPr>
      <w:rPr>
        <w:rFonts w:hint="default"/>
      </w:rPr>
    </w:lvl>
    <w:lvl w:ilvl="1">
      <w:start w:val="1"/>
      <w:numFmt w:val="decimal"/>
      <w:pStyle w:val="Seo2"/>
      <w:suff w:val="space"/>
      <w:lvlText w:val="%1.%2"/>
      <w:lvlJc w:val="left"/>
      <w:pPr>
        <w:ind w:left="454" w:hanging="454"/>
      </w:pPr>
      <w:rPr>
        <w:rFonts w:cs="Times New Roman" w:hint="default"/>
        <w:bCs w:val="0"/>
        <w:i w:val="0"/>
        <w:iC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eo3"/>
      <w:suff w:val="space"/>
      <w:lvlText w:val="%1.%2.%3"/>
      <w:lvlJc w:val="left"/>
      <w:pPr>
        <w:ind w:left="680" w:hanging="68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eo4"/>
      <w:lvlText w:val="%1.%2.%3.%4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38F84203"/>
    <w:multiLevelType w:val="hybridMultilevel"/>
    <w:tmpl w:val="CFEACE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85D27"/>
    <w:multiLevelType w:val="hybridMultilevel"/>
    <w:tmpl w:val="CFEACE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F12771"/>
    <w:multiLevelType w:val="hybridMultilevel"/>
    <w:tmpl w:val="847CF12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E15B00"/>
    <w:multiLevelType w:val="hybridMultilevel"/>
    <w:tmpl w:val="CFEACE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C37B84"/>
    <w:multiLevelType w:val="hybridMultilevel"/>
    <w:tmpl w:val="CFEACE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B22A60"/>
    <w:multiLevelType w:val="hybridMultilevel"/>
    <w:tmpl w:val="CFEACE20"/>
    <w:lvl w:ilvl="0" w:tplc="04160017">
      <w:start w:val="1"/>
      <w:numFmt w:val="lowerLetter"/>
      <w:lvlText w:val="%1)"/>
      <w:lvlJc w:val="left"/>
      <w:pPr>
        <w:ind w:left="63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110" w:hanging="360"/>
      </w:pPr>
    </w:lvl>
    <w:lvl w:ilvl="2" w:tplc="0416001B" w:tentative="1">
      <w:start w:val="1"/>
      <w:numFmt w:val="lowerRoman"/>
      <w:lvlText w:val="%3."/>
      <w:lvlJc w:val="right"/>
      <w:pPr>
        <w:ind w:left="7830" w:hanging="180"/>
      </w:pPr>
    </w:lvl>
    <w:lvl w:ilvl="3" w:tplc="0416000F" w:tentative="1">
      <w:start w:val="1"/>
      <w:numFmt w:val="decimal"/>
      <w:lvlText w:val="%4."/>
      <w:lvlJc w:val="left"/>
      <w:pPr>
        <w:ind w:left="8550" w:hanging="360"/>
      </w:pPr>
    </w:lvl>
    <w:lvl w:ilvl="4" w:tplc="04160019" w:tentative="1">
      <w:start w:val="1"/>
      <w:numFmt w:val="lowerLetter"/>
      <w:lvlText w:val="%5."/>
      <w:lvlJc w:val="left"/>
      <w:pPr>
        <w:ind w:left="9270" w:hanging="360"/>
      </w:pPr>
    </w:lvl>
    <w:lvl w:ilvl="5" w:tplc="0416001B" w:tentative="1">
      <w:start w:val="1"/>
      <w:numFmt w:val="lowerRoman"/>
      <w:lvlText w:val="%6."/>
      <w:lvlJc w:val="right"/>
      <w:pPr>
        <w:ind w:left="9990" w:hanging="180"/>
      </w:pPr>
    </w:lvl>
    <w:lvl w:ilvl="6" w:tplc="0416000F" w:tentative="1">
      <w:start w:val="1"/>
      <w:numFmt w:val="decimal"/>
      <w:lvlText w:val="%7."/>
      <w:lvlJc w:val="left"/>
      <w:pPr>
        <w:ind w:left="10710" w:hanging="360"/>
      </w:pPr>
    </w:lvl>
    <w:lvl w:ilvl="7" w:tplc="04160019" w:tentative="1">
      <w:start w:val="1"/>
      <w:numFmt w:val="lowerLetter"/>
      <w:lvlText w:val="%8."/>
      <w:lvlJc w:val="left"/>
      <w:pPr>
        <w:ind w:left="11430" w:hanging="360"/>
      </w:pPr>
    </w:lvl>
    <w:lvl w:ilvl="8" w:tplc="0416001B" w:tentative="1">
      <w:start w:val="1"/>
      <w:numFmt w:val="lowerRoman"/>
      <w:lvlText w:val="%9."/>
      <w:lvlJc w:val="right"/>
      <w:pPr>
        <w:ind w:left="1215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3"/>
  </w:num>
  <w:num w:numId="5">
    <w:abstractNumId w:val="5"/>
  </w:num>
  <w:num w:numId="6">
    <w:abstractNumId w:val="2"/>
  </w:num>
  <w:num w:numId="7">
    <w:abstractNumId w:val="6"/>
  </w:num>
  <w:num w:numId="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379F"/>
    <w:rsid w:val="00006A76"/>
    <w:rsid w:val="0001030F"/>
    <w:rsid w:val="0001270A"/>
    <w:rsid w:val="00012EDC"/>
    <w:rsid w:val="00032B6F"/>
    <w:rsid w:val="00032B74"/>
    <w:rsid w:val="00034C52"/>
    <w:rsid w:val="00043C4C"/>
    <w:rsid w:val="00043FC3"/>
    <w:rsid w:val="00044BD0"/>
    <w:rsid w:val="0004538B"/>
    <w:rsid w:val="00051F64"/>
    <w:rsid w:val="00055769"/>
    <w:rsid w:val="00055B48"/>
    <w:rsid w:val="00056AA4"/>
    <w:rsid w:val="000633B5"/>
    <w:rsid w:val="00063C0D"/>
    <w:rsid w:val="00073374"/>
    <w:rsid w:val="00082EEE"/>
    <w:rsid w:val="000852E1"/>
    <w:rsid w:val="0008621B"/>
    <w:rsid w:val="000907EF"/>
    <w:rsid w:val="0009516C"/>
    <w:rsid w:val="000956E7"/>
    <w:rsid w:val="000A7FB5"/>
    <w:rsid w:val="000B10DE"/>
    <w:rsid w:val="000B4A02"/>
    <w:rsid w:val="000C26C0"/>
    <w:rsid w:val="000C296C"/>
    <w:rsid w:val="000C314D"/>
    <w:rsid w:val="000C4FD4"/>
    <w:rsid w:val="000C61A7"/>
    <w:rsid w:val="000E39B1"/>
    <w:rsid w:val="000E5BC1"/>
    <w:rsid w:val="000F0413"/>
    <w:rsid w:val="000F47C2"/>
    <w:rsid w:val="000F5568"/>
    <w:rsid w:val="00112366"/>
    <w:rsid w:val="0012182C"/>
    <w:rsid w:val="0013012A"/>
    <w:rsid w:val="00142C03"/>
    <w:rsid w:val="00143309"/>
    <w:rsid w:val="001435FE"/>
    <w:rsid w:val="0014750C"/>
    <w:rsid w:val="00147C66"/>
    <w:rsid w:val="0015254E"/>
    <w:rsid w:val="00160179"/>
    <w:rsid w:val="00163362"/>
    <w:rsid w:val="001703D9"/>
    <w:rsid w:val="0017366A"/>
    <w:rsid w:val="00177974"/>
    <w:rsid w:val="0018015B"/>
    <w:rsid w:val="0018379F"/>
    <w:rsid w:val="00191E9B"/>
    <w:rsid w:val="001B3510"/>
    <w:rsid w:val="001B7CB7"/>
    <w:rsid w:val="001D3A68"/>
    <w:rsid w:val="001D5605"/>
    <w:rsid w:val="001E0275"/>
    <w:rsid w:val="001E191E"/>
    <w:rsid w:val="001E7EB0"/>
    <w:rsid w:val="001E7ECB"/>
    <w:rsid w:val="001F06B6"/>
    <w:rsid w:val="001F0FF7"/>
    <w:rsid w:val="001F3D33"/>
    <w:rsid w:val="001F4E22"/>
    <w:rsid w:val="002028C2"/>
    <w:rsid w:val="00213399"/>
    <w:rsid w:val="00215252"/>
    <w:rsid w:val="00230A9D"/>
    <w:rsid w:val="00233A81"/>
    <w:rsid w:val="00233CF2"/>
    <w:rsid w:val="00234A16"/>
    <w:rsid w:val="00242F01"/>
    <w:rsid w:val="00243D53"/>
    <w:rsid w:val="00246E32"/>
    <w:rsid w:val="00284066"/>
    <w:rsid w:val="0029205B"/>
    <w:rsid w:val="00293F93"/>
    <w:rsid w:val="002B4E08"/>
    <w:rsid w:val="002C03AA"/>
    <w:rsid w:val="002C631F"/>
    <w:rsid w:val="002D13B4"/>
    <w:rsid w:val="002D15E0"/>
    <w:rsid w:val="002D2B28"/>
    <w:rsid w:val="002E14B0"/>
    <w:rsid w:val="002E1FEF"/>
    <w:rsid w:val="002E6148"/>
    <w:rsid w:val="002F3F18"/>
    <w:rsid w:val="002F4806"/>
    <w:rsid w:val="002F4F8D"/>
    <w:rsid w:val="002F75FD"/>
    <w:rsid w:val="00304768"/>
    <w:rsid w:val="00306C09"/>
    <w:rsid w:val="00316F17"/>
    <w:rsid w:val="0032679B"/>
    <w:rsid w:val="00334D4B"/>
    <w:rsid w:val="0034155B"/>
    <w:rsid w:val="0036059E"/>
    <w:rsid w:val="00383DF8"/>
    <w:rsid w:val="00390DDD"/>
    <w:rsid w:val="00391288"/>
    <w:rsid w:val="00396B2A"/>
    <w:rsid w:val="003A1602"/>
    <w:rsid w:val="003A6080"/>
    <w:rsid w:val="003A67FB"/>
    <w:rsid w:val="003B36C8"/>
    <w:rsid w:val="003B63DB"/>
    <w:rsid w:val="003B6A3E"/>
    <w:rsid w:val="003C31B3"/>
    <w:rsid w:val="003E2367"/>
    <w:rsid w:val="003E27C0"/>
    <w:rsid w:val="003E54F1"/>
    <w:rsid w:val="003F7A35"/>
    <w:rsid w:val="004009C7"/>
    <w:rsid w:val="00402A17"/>
    <w:rsid w:val="00404133"/>
    <w:rsid w:val="00405537"/>
    <w:rsid w:val="004070FA"/>
    <w:rsid w:val="004119E2"/>
    <w:rsid w:val="00412B04"/>
    <w:rsid w:val="00443000"/>
    <w:rsid w:val="004466D0"/>
    <w:rsid w:val="00450FFF"/>
    <w:rsid w:val="00454435"/>
    <w:rsid w:val="0046626E"/>
    <w:rsid w:val="0046716E"/>
    <w:rsid w:val="004700CA"/>
    <w:rsid w:val="0047120B"/>
    <w:rsid w:val="00473560"/>
    <w:rsid w:val="004850C3"/>
    <w:rsid w:val="00491061"/>
    <w:rsid w:val="00497543"/>
    <w:rsid w:val="004A0CD1"/>
    <w:rsid w:val="004A18DD"/>
    <w:rsid w:val="004A2102"/>
    <w:rsid w:val="004A5E1E"/>
    <w:rsid w:val="004A61E9"/>
    <w:rsid w:val="004C0496"/>
    <w:rsid w:val="004C4048"/>
    <w:rsid w:val="004C630B"/>
    <w:rsid w:val="004C7095"/>
    <w:rsid w:val="004D4916"/>
    <w:rsid w:val="004D6701"/>
    <w:rsid w:val="004E06B4"/>
    <w:rsid w:val="004E29F8"/>
    <w:rsid w:val="004E63D7"/>
    <w:rsid w:val="004F1EEB"/>
    <w:rsid w:val="004F340D"/>
    <w:rsid w:val="004F3DD2"/>
    <w:rsid w:val="004F3E01"/>
    <w:rsid w:val="004F7761"/>
    <w:rsid w:val="00510896"/>
    <w:rsid w:val="00512CC9"/>
    <w:rsid w:val="00534394"/>
    <w:rsid w:val="005405FE"/>
    <w:rsid w:val="005458C0"/>
    <w:rsid w:val="0054652C"/>
    <w:rsid w:val="00547170"/>
    <w:rsid w:val="0055582D"/>
    <w:rsid w:val="005605B5"/>
    <w:rsid w:val="0056335A"/>
    <w:rsid w:val="00571433"/>
    <w:rsid w:val="00572FF0"/>
    <w:rsid w:val="0058275A"/>
    <w:rsid w:val="00583018"/>
    <w:rsid w:val="00587A11"/>
    <w:rsid w:val="005A06DE"/>
    <w:rsid w:val="005A3DE2"/>
    <w:rsid w:val="005A434C"/>
    <w:rsid w:val="005B11C7"/>
    <w:rsid w:val="005B1272"/>
    <w:rsid w:val="005D2AFE"/>
    <w:rsid w:val="005D2B7C"/>
    <w:rsid w:val="005E047C"/>
    <w:rsid w:val="005E2528"/>
    <w:rsid w:val="005E4532"/>
    <w:rsid w:val="005E5C05"/>
    <w:rsid w:val="005E5ECE"/>
    <w:rsid w:val="005E7DA8"/>
    <w:rsid w:val="00603FA8"/>
    <w:rsid w:val="00605F04"/>
    <w:rsid w:val="0060784D"/>
    <w:rsid w:val="00607FBB"/>
    <w:rsid w:val="00611BCF"/>
    <w:rsid w:val="006157AE"/>
    <w:rsid w:val="00621DCA"/>
    <w:rsid w:val="00623E01"/>
    <w:rsid w:val="00625E4E"/>
    <w:rsid w:val="0063703A"/>
    <w:rsid w:val="00645A38"/>
    <w:rsid w:val="00650C94"/>
    <w:rsid w:val="006516DE"/>
    <w:rsid w:val="00655104"/>
    <w:rsid w:val="00664A94"/>
    <w:rsid w:val="00665769"/>
    <w:rsid w:val="006711F0"/>
    <w:rsid w:val="006733FA"/>
    <w:rsid w:val="00681F81"/>
    <w:rsid w:val="00686ED5"/>
    <w:rsid w:val="00691128"/>
    <w:rsid w:val="00693199"/>
    <w:rsid w:val="00695CA2"/>
    <w:rsid w:val="00697576"/>
    <w:rsid w:val="006A07BF"/>
    <w:rsid w:val="006A0B31"/>
    <w:rsid w:val="006A21E5"/>
    <w:rsid w:val="006A2FA5"/>
    <w:rsid w:val="006A577F"/>
    <w:rsid w:val="006B2679"/>
    <w:rsid w:val="006B3245"/>
    <w:rsid w:val="006B7F47"/>
    <w:rsid w:val="006C36F8"/>
    <w:rsid w:val="006C5B5E"/>
    <w:rsid w:val="006C627B"/>
    <w:rsid w:val="006D075B"/>
    <w:rsid w:val="006E6EB2"/>
    <w:rsid w:val="006F1214"/>
    <w:rsid w:val="006F1BB1"/>
    <w:rsid w:val="00703843"/>
    <w:rsid w:val="0070421F"/>
    <w:rsid w:val="007229A8"/>
    <w:rsid w:val="00732298"/>
    <w:rsid w:val="00740A1F"/>
    <w:rsid w:val="007412F4"/>
    <w:rsid w:val="0074187F"/>
    <w:rsid w:val="007608A0"/>
    <w:rsid w:val="007611D3"/>
    <w:rsid w:val="007618DF"/>
    <w:rsid w:val="00763258"/>
    <w:rsid w:val="00764ECE"/>
    <w:rsid w:val="00776CE1"/>
    <w:rsid w:val="00794440"/>
    <w:rsid w:val="00796AB8"/>
    <w:rsid w:val="00797301"/>
    <w:rsid w:val="00797887"/>
    <w:rsid w:val="007B5CF6"/>
    <w:rsid w:val="007B76BE"/>
    <w:rsid w:val="007B7C49"/>
    <w:rsid w:val="007C2554"/>
    <w:rsid w:val="007D6887"/>
    <w:rsid w:val="007E4619"/>
    <w:rsid w:val="007E7181"/>
    <w:rsid w:val="007E7F97"/>
    <w:rsid w:val="007F54AB"/>
    <w:rsid w:val="00801856"/>
    <w:rsid w:val="00802DCC"/>
    <w:rsid w:val="00804CFF"/>
    <w:rsid w:val="00807C53"/>
    <w:rsid w:val="00813289"/>
    <w:rsid w:val="008201B2"/>
    <w:rsid w:val="00827112"/>
    <w:rsid w:val="00832272"/>
    <w:rsid w:val="00832AF6"/>
    <w:rsid w:val="00833385"/>
    <w:rsid w:val="008336F1"/>
    <w:rsid w:val="008353FB"/>
    <w:rsid w:val="008432C3"/>
    <w:rsid w:val="00844EE2"/>
    <w:rsid w:val="008641AD"/>
    <w:rsid w:val="0086718F"/>
    <w:rsid w:val="008847F0"/>
    <w:rsid w:val="00884A00"/>
    <w:rsid w:val="008865FA"/>
    <w:rsid w:val="00886E62"/>
    <w:rsid w:val="0089733C"/>
    <w:rsid w:val="008A38C5"/>
    <w:rsid w:val="008A3925"/>
    <w:rsid w:val="008B3301"/>
    <w:rsid w:val="008B663B"/>
    <w:rsid w:val="008C1816"/>
    <w:rsid w:val="008C1B4E"/>
    <w:rsid w:val="008C2BFB"/>
    <w:rsid w:val="008C2C53"/>
    <w:rsid w:val="008D037E"/>
    <w:rsid w:val="008D19D6"/>
    <w:rsid w:val="008D1A9C"/>
    <w:rsid w:val="008D3965"/>
    <w:rsid w:val="008E2E16"/>
    <w:rsid w:val="008E78AE"/>
    <w:rsid w:val="008F1DBD"/>
    <w:rsid w:val="008F22E0"/>
    <w:rsid w:val="008F3479"/>
    <w:rsid w:val="00907A14"/>
    <w:rsid w:val="00907C1F"/>
    <w:rsid w:val="00913F7B"/>
    <w:rsid w:val="00916147"/>
    <w:rsid w:val="00916862"/>
    <w:rsid w:val="00927F05"/>
    <w:rsid w:val="00931382"/>
    <w:rsid w:val="00933B7F"/>
    <w:rsid w:val="009447CE"/>
    <w:rsid w:val="00946FAE"/>
    <w:rsid w:val="00947B11"/>
    <w:rsid w:val="009549FA"/>
    <w:rsid w:val="00955ADC"/>
    <w:rsid w:val="009567F8"/>
    <w:rsid w:val="00960823"/>
    <w:rsid w:val="009732BE"/>
    <w:rsid w:val="00974015"/>
    <w:rsid w:val="009746F3"/>
    <w:rsid w:val="009754D3"/>
    <w:rsid w:val="00976CC3"/>
    <w:rsid w:val="00977C1D"/>
    <w:rsid w:val="009818C8"/>
    <w:rsid w:val="009828F6"/>
    <w:rsid w:val="009878A0"/>
    <w:rsid w:val="009917DE"/>
    <w:rsid w:val="00993476"/>
    <w:rsid w:val="00995071"/>
    <w:rsid w:val="009A2276"/>
    <w:rsid w:val="009A7341"/>
    <w:rsid w:val="009B0EC2"/>
    <w:rsid w:val="009B308B"/>
    <w:rsid w:val="009C0536"/>
    <w:rsid w:val="009D3842"/>
    <w:rsid w:val="009D4A11"/>
    <w:rsid w:val="009D514C"/>
    <w:rsid w:val="009D52E7"/>
    <w:rsid w:val="009D7A1F"/>
    <w:rsid w:val="009E1DD5"/>
    <w:rsid w:val="009F1464"/>
    <w:rsid w:val="00A019DF"/>
    <w:rsid w:val="00A2152F"/>
    <w:rsid w:val="00A250EA"/>
    <w:rsid w:val="00A30D37"/>
    <w:rsid w:val="00A34D94"/>
    <w:rsid w:val="00A35E54"/>
    <w:rsid w:val="00A422E9"/>
    <w:rsid w:val="00A50953"/>
    <w:rsid w:val="00A54269"/>
    <w:rsid w:val="00A55497"/>
    <w:rsid w:val="00A64C38"/>
    <w:rsid w:val="00A74F9A"/>
    <w:rsid w:val="00A75467"/>
    <w:rsid w:val="00A755E5"/>
    <w:rsid w:val="00A83DCF"/>
    <w:rsid w:val="00A8472D"/>
    <w:rsid w:val="00A86E84"/>
    <w:rsid w:val="00A916EA"/>
    <w:rsid w:val="00A968A1"/>
    <w:rsid w:val="00AA2941"/>
    <w:rsid w:val="00AA43D8"/>
    <w:rsid w:val="00AC4E3F"/>
    <w:rsid w:val="00AD7B73"/>
    <w:rsid w:val="00AE09A4"/>
    <w:rsid w:val="00AE1D25"/>
    <w:rsid w:val="00AE2C53"/>
    <w:rsid w:val="00AE4FAC"/>
    <w:rsid w:val="00AE68D6"/>
    <w:rsid w:val="00AF0F01"/>
    <w:rsid w:val="00B03520"/>
    <w:rsid w:val="00B0437C"/>
    <w:rsid w:val="00B04D4A"/>
    <w:rsid w:val="00B06471"/>
    <w:rsid w:val="00B10CAE"/>
    <w:rsid w:val="00B25619"/>
    <w:rsid w:val="00B30A1A"/>
    <w:rsid w:val="00B32E15"/>
    <w:rsid w:val="00B33E6F"/>
    <w:rsid w:val="00B34E7F"/>
    <w:rsid w:val="00B3683E"/>
    <w:rsid w:val="00B41E97"/>
    <w:rsid w:val="00B4577E"/>
    <w:rsid w:val="00B50867"/>
    <w:rsid w:val="00B54EBE"/>
    <w:rsid w:val="00B604F8"/>
    <w:rsid w:val="00B62276"/>
    <w:rsid w:val="00B6405D"/>
    <w:rsid w:val="00B7145F"/>
    <w:rsid w:val="00B75305"/>
    <w:rsid w:val="00B807F8"/>
    <w:rsid w:val="00B81E15"/>
    <w:rsid w:val="00B82F14"/>
    <w:rsid w:val="00B860F2"/>
    <w:rsid w:val="00B96165"/>
    <w:rsid w:val="00BA02CA"/>
    <w:rsid w:val="00BA2DF7"/>
    <w:rsid w:val="00BA5CEC"/>
    <w:rsid w:val="00BB1AA1"/>
    <w:rsid w:val="00BB4B7D"/>
    <w:rsid w:val="00BB5284"/>
    <w:rsid w:val="00BB78EA"/>
    <w:rsid w:val="00BC1122"/>
    <w:rsid w:val="00BC60A6"/>
    <w:rsid w:val="00BD0EAD"/>
    <w:rsid w:val="00BD74F9"/>
    <w:rsid w:val="00BF2782"/>
    <w:rsid w:val="00BF55E2"/>
    <w:rsid w:val="00C03520"/>
    <w:rsid w:val="00C04485"/>
    <w:rsid w:val="00C12B7D"/>
    <w:rsid w:val="00C145E7"/>
    <w:rsid w:val="00C216C1"/>
    <w:rsid w:val="00C23557"/>
    <w:rsid w:val="00C23913"/>
    <w:rsid w:val="00C33037"/>
    <w:rsid w:val="00C34DC7"/>
    <w:rsid w:val="00C36563"/>
    <w:rsid w:val="00C4072C"/>
    <w:rsid w:val="00C60AEF"/>
    <w:rsid w:val="00C66C79"/>
    <w:rsid w:val="00C671A6"/>
    <w:rsid w:val="00C73844"/>
    <w:rsid w:val="00C769E2"/>
    <w:rsid w:val="00C77698"/>
    <w:rsid w:val="00C85982"/>
    <w:rsid w:val="00C86168"/>
    <w:rsid w:val="00C87E38"/>
    <w:rsid w:val="00C918C2"/>
    <w:rsid w:val="00C939EB"/>
    <w:rsid w:val="00C97112"/>
    <w:rsid w:val="00CA023B"/>
    <w:rsid w:val="00CB3966"/>
    <w:rsid w:val="00CC364A"/>
    <w:rsid w:val="00CC5BF5"/>
    <w:rsid w:val="00CC5C26"/>
    <w:rsid w:val="00CD79E4"/>
    <w:rsid w:val="00CE22EC"/>
    <w:rsid w:val="00CF5CDF"/>
    <w:rsid w:val="00D0256E"/>
    <w:rsid w:val="00D06867"/>
    <w:rsid w:val="00D10878"/>
    <w:rsid w:val="00D1438C"/>
    <w:rsid w:val="00D148FC"/>
    <w:rsid w:val="00D17CC9"/>
    <w:rsid w:val="00D309DC"/>
    <w:rsid w:val="00D32018"/>
    <w:rsid w:val="00D36A18"/>
    <w:rsid w:val="00D41CA7"/>
    <w:rsid w:val="00D44618"/>
    <w:rsid w:val="00D479C4"/>
    <w:rsid w:val="00D537AF"/>
    <w:rsid w:val="00D566E1"/>
    <w:rsid w:val="00D63BBE"/>
    <w:rsid w:val="00D75642"/>
    <w:rsid w:val="00D778AA"/>
    <w:rsid w:val="00D80C48"/>
    <w:rsid w:val="00D82572"/>
    <w:rsid w:val="00D856C9"/>
    <w:rsid w:val="00D865A0"/>
    <w:rsid w:val="00D877D9"/>
    <w:rsid w:val="00D9062D"/>
    <w:rsid w:val="00D91DC9"/>
    <w:rsid w:val="00DC4426"/>
    <w:rsid w:val="00DC56F0"/>
    <w:rsid w:val="00DC69C5"/>
    <w:rsid w:val="00DC6BD0"/>
    <w:rsid w:val="00DD0542"/>
    <w:rsid w:val="00DD1465"/>
    <w:rsid w:val="00DD33FF"/>
    <w:rsid w:val="00DD54BB"/>
    <w:rsid w:val="00DD6253"/>
    <w:rsid w:val="00DD72A3"/>
    <w:rsid w:val="00DE1282"/>
    <w:rsid w:val="00DF34D6"/>
    <w:rsid w:val="00DF7260"/>
    <w:rsid w:val="00E030DE"/>
    <w:rsid w:val="00E13A9A"/>
    <w:rsid w:val="00E22E49"/>
    <w:rsid w:val="00E275CB"/>
    <w:rsid w:val="00E314D8"/>
    <w:rsid w:val="00E31F52"/>
    <w:rsid w:val="00E3719B"/>
    <w:rsid w:val="00E37268"/>
    <w:rsid w:val="00E45587"/>
    <w:rsid w:val="00E47066"/>
    <w:rsid w:val="00E5352A"/>
    <w:rsid w:val="00E60C62"/>
    <w:rsid w:val="00E66EB6"/>
    <w:rsid w:val="00E732AE"/>
    <w:rsid w:val="00E77158"/>
    <w:rsid w:val="00E80987"/>
    <w:rsid w:val="00E80DC4"/>
    <w:rsid w:val="00E863AB"/>
    <w:rsid w:val="00E87E47"/>
    <w:rsid w:val="00E91E8E"/>
    <w:rsid w:val="00E92C89"/>
    <w:rsid w:val="00EA5CDF"/>
    <w:rsid w:val="00EB0809"/>
    <w:rsid w:val="00EB6059"/>
    <w:rsid w:val="00EC0DCF"/>
    <w:rsid w:val="00EC33DD"/>
    <w:rsid w:val="00EC3660"/>
    <w:rsid w:val="00ED1D75"/>
    <w:rsid w:val="00ED41D0"/>
    <w:rsid w:val="00ED463D"/>
    <w:rsid w:val="00EE193A"/>
    <w:rsid w:val="00EE4CAC"/>
    <w:rsid w:val="00EE53FC"/>
    <w:rsid w:val="00EE679A"/>
    <w:rsid w:val="00EE6D32"/>
    <w:rsid w:val="00EF4146"/>
    <w:rsid w:val="00EF4486"/>
    <w:rsid w:val="00EF74EB"/>
    <w:rsid w:val="00EF75BD"/>
    <w:rsid w:val="00F02978"/>
    <w:rsid w:val="00F03ED4"/>
    <w:rsid w:val="00F12241"/>
    <w:rsid w:val="00F238B7"/>
    <w:rsid w:val="00F270A1"/>
    <w:rsid w:val="00F27194"/>
    <w:rsid w:val="00F2733F"/>
    <w:rsid w:val="00F31232"/>
    <w:rsid w:val="00F33182"/>
    <w:rsid w:val="00F34289"/>
    <w:rsid w:val="00F3610C"/>
    <w:rsid w:val="00F37A32"/>
    <w:rsid w:val="00F40479"/>
    <w:rsid w:val="00F40E6F"/>
    <w:rsid w:val="00F51222"/>
    <w:rsid w:val="00F60E61"/>
    <w:rsid w:val="00F72E06"/>
    <w:rsid w:val="00F7319F"/>
    <w:rsid w:val="00F80DE3"/>
    <w:rsid w:val="00F85FB0"/>
    <w:rsid w:val="00F91C29"/>
    <w:rsid w:val="00F9323D"/>
    <w:rsid w:val="00FA759C"/>
    <w:rsid w:val="00FB3E60"/>
    <w:rsid w:val="00FB42D3"/>
    <w:rsid w:val="00FB635B"/>
    <w:rsid w:val="00FC2DAE"/>
    <w:rsid w:val="00FC4A75"/>
    <w:rsid w:val="00FD588A"/>
    <w:rsid w:val="00FD5988"/>
    <w:rsid w:val="00FD73F1"/>
    <w:rsid w:val="00FD7905"/>
    <w:rsid w:val="00FE1638"/>
    <w:rsid w:val="00FE479B"/>
    <w:rsid w:val="00FF2F6C"/>
    <w:rsid w:val="00FF5B74"/>
    <w:rsid w:val="00FF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FC45558"/>
  <w15:docId w15:val="{1FC9D032-36DB-4F9D-B608-6D28E0F1A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81F81"/>
    <w:pPr>
      <w:widowControl w:val="0"/>
    </w:pPr>
    <w:rPr>
      <w:rFonts w:ascii="Arial" w:hAnsi="Arial"/>
      <w:sz w:val="24"/>
      <w:szCs w:val="24"/>
    </w:rPr>
  </w:style>
  <w:style w:type="paragraph" w:styleId="Ttulo1">
    <w:name w:val="heading 1"/>
    <w:basedOn w:val="Normal"/>
    <w:next w:val="Normal"/>
    <w:autoRedefine/>
    <w:qFormat/>
    <w:rsid w:val="00F51222"/>
    <w:pPr>
      <w:keepNext/>
      <w:spacing w:after="480" w:line="360" w:lineRule="auto"/>
      <w:jc w:val="center"/>
      <w:outlineLvl w:val="0"/>
    </w:pPr>
    <w:rPr>
      <w:rFonts w:cs="Arial"/>
      <w:b/>
      <w:bCs/>
      <w:caps/>
    </w:rPr>
  </w:style>
  <w:style w:type="paragraph" w:styleId="Ttulo2">
    <w:name w:val="heading 2"/>
    <w:basedOn w:val="Normal"/>
    <w:next w:val="Normal"/>
    <w:qFormat/>
    <w:rsid w:val="00681F81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81F8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56335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gradecimentos">
    <w:name w:val="Agradecimentos"/>
    <w:basedOn w:val="Normal"/>
    <w:rsid w:val="00681F81"/>
    <w:pPr>
      <w:tabs>
        <w:tab w:val="left" w:pos="-170"/>
        <w:tab w:val="left" w:pos="561"/>
        <w:tab w:val="left" w:pos="8547"/>
      </w:tabs>
      <w:spacing w:after="120" w:line="360" w:lineRule="auto"/>
      <w:jc w:val="both"/>
    </w:pPr>
  </w:style>
  <w:style w:type="paragraph" w:customStyle="1" w:styleId="Alnea">
    <w:name w:val="Alínea"/>
    <w:basedOn w:val="Normal"/>
    <w:autoRedefine/>
    <w:rsid w:val="00681F81"/>
    <w:pPr>
      <w:numPr>
        <w:numId w:val="1"/>
      </w:numPr>
      <w:spacing w:after="120" w:line="480" w:lineRule="auto"/>
      <w:jc w:val="both"/>
    </w:pPr>
  </w:style>
  <w:style w:type="paragraph" w:customStyle="1" w:styleId="Autor">
    <w:name w:val="Autor"/>
    <w:basedOn w:val="Normal"/>
    <w:next w:val="Normal"/>
    <w:rsid w:val="00681F81"/>
    <w:pPr>
      <w:spacing w:before="240" w:line="360" w:lineRule="auto"/>
      <w:jc w:val="center"/>
    </w:pPr>
    <w:rPr>
      <w:b/>
      <w:caps/>
      <w:sz w:val="32"/>
      <w:szCs w:val="32"/>
    </w:rPr>
  </w:style>
  <w:style w:type="paragraph" w:styleId="Cabealho">
    <w:name w:val="header"/>
    <w:basedOn w:val="Normal"/>
    <w:rsid w:val="00681F81"/>
    <w:pPr>
      <w:tabs>
        <w:tab w:val="center" w:pos="4419"/>
        <w:tab w:val="right" w:pos="8838"/>
      </w:tabs>
    </w:pPr>
  </w:style>
  <w:style w:type="paragraph" w:styleId="Citao">
    <w:name w:val="Quote"/>
    <w:basedOn w:val="Normal"/>
    <w:next w:val="Normal"/>
    <w:qFormat/>
    <w:rsid w:val="00681F81"/>
    <w:pPr>
      <w:spacing w:before="120" w:after="600"/>
      <w:ind w:left="2268"/>
      <w:jc w:val="both"/>
    </w:pPr>
    <w:rPr>
      <w:sz w:val="22"/>
    </w:rPr>
  </w:style>
  <w:style w:type="paragraph" w:customStyle="1" w:styleId="Dedicatria">
    <w:name w:val="Dedicatória"/>
    <w:basedOn w:val="Normal"/>
    <w:rsid w:val="00681F81"/>
    <w:pPr>
      <w:autoSpaceDE w:val="0"/>
      <w:autoSpaceDN w:val="0"/>
      <w:adjustRightInd w:val="0"/>
      <w:spacing w:line="360" w:lineRule="auto"/>
      <w:jc w:val="right"/>
    </w:pPr>
    <w:rPr>
      <w:rFonts w:ascii="Comic Sans MS" w:hAnsi="Comic Sans MS" w:cs="Comic Sans MS"/>
      <w:color w:val="000000"/>
    </w:rPr>
  </w:style>
  <w:style w:type="paragraph" w:customStyle="1" w:styleId="EstiloRefernciasItlico">
    <w:name w:val="Estilo Referências + Itálico"/>
    <w:basedOn w:val="Normal"/>
    <w:semiHidden/>
    <w:rsid w:val="00681F81"/>
    <w:pPr>
      <w:spacing w:after="240"/>
    </w:pPr>
    <w:rPr>
      <w:i/>
      <w:iCs/>
      <w:color w:val="000000"/>
    </w:rPr>
  </w:style>
  <w:style w:type="character" w:customStyle="1" w:styleId="EstiloRefernciasItlicoChar">
    <w:name w:val="Estilo Referências + Itálico Char"/>
    <w:semiHidden/>
    <w:rsid w:val="00681F81"/>
    <w:rPr>
      <w:rFonts w:ascii="Arial" w:hAnsi="Arial"/>
      <w:i/>
      <w:iCs/>
      <w:color w:val="000000"/>
      <w:sz w:val="24"/>
      <w:szCs w:val="24"/>
      <w:lang w:val="pt-BR" w:eastAsia="pt-BR" w:bidi="ar-SA"/>
    </w:rPr>
  </w:style>
  <w:style w:type="paragraph" w:customStyle="1" w:styleId="FichaCatalogrfica">
    <w:name w:val="Ficha Catalográfica"/>
    <w:basedOn w:val="Normal"/>
    <w:rsid w:val="00681F81"/>
    <w:rPr>
      <w:sz w:val="20"/>
      <w:szCs w:val="20"/>
    </w:rPr>
  </w:style>
  <w:style w:type="paragraph" w:customStyle="1" w:styleId="Local">
    <w:name w:val="Local"/>
    <w:basedOn w:val="Normal"/>
    <w:rsid w:val="00681F81"/>
    <w:pPr>
      <w:spacing w:line="360" w:lineRule="auto"/>
      <w:jc w:val="center"/>
    </w:pPr>
    <w:rPr>
      <w:sz w:val="28"/>
    </w:rPr>
  </w:style>
  <w:style w:type="paragraph" w:customStyle="1" w:styleId="Naturezadotrabalho">
    <w:name w:val="Natureza do trabalho"/>
    <w:basedOn w:val="Normal"/>
    <w:semiHidden/>
    <w:rsid w:val="00681F81"/>
    <w:pPr>
      <w:tabs>
        <w:tab w:val="left" w:pos="-170"/>
        <w:tab w:val="left" w:pos="8547"/>
      </w:tabs>
      <w:spacing w:line="360" w:lineRule="atLeast"/>
      <w:ind w:left="4536"/>
      <w:jc w:val="both"/>
    </w:pPr>
  </w:style>
  <w:style w:type="character" w:styleId="Nmerodepgina">
    <w:name w:val="page number"/>
    <w:semiHidden/>
    <w:rsid w:val="00681F81"/>
    <w:rPr>
      <w:rFonts w:ascii="Arial" w:hAnsi="Arial"/>
      <w:sz w:val="20"/>
    </w:rPr>
  </w:style>
  <w:style w:type="paragraph" w:customStyle="1" w:styleId="Pargrafo">
    <w:name w:val="Parágrafo"/>
    <w:basedOn w:val="Normal"/>
    <w:autoRedefine/>
    <w:rsid w:val="00AE4FAC"/>
    <w:pPr>
      <w:tabs>
        <w:tab w:val="left" w:pos="-170"/>
        <w:tab w:val="left" w:pos="561"/>
        <w:tab w:val="left" w:pos="8547"/>
      </w:tabs>
      <w:spacing w:after="120" w:line="480" w:lineRule="auto"/>
      <w:ind w:right="74" w:firstLine="1701"/>
      <w:jc w:val="both"/>
    </w:pPr>
    <w:rPr>
      <w:rFonts w:cs="Arial"/>
    </w:rPr>
  </w:style>
  <w:style w:type="character" w:styleId="Refdenotaderodap">
    <w:name w:val="footnote reference"/>
    <w:semiHidden/>
    <w:rsid w:val="00681F81"/>
    <w:rPr>
      <w:vertAlign w:val="superscript"/>
    </w:rPr>
  </w:style>
  <w:style w:type="paragraph" w:customStyle="1" w:styleId="Referncias">
    <w:name w:val="Referências"/>
    <w:basedOn w:val="Normal"/>
    <w:rsid w:val="00681F81"/>
    <w:pPr>
      <w:widowControl/>
      <w:spacing w:after="240"/>
    </w:pPr>
  </w:style>
  <w:style w:type="character" w:customStyle="1" w:styleId="RefernciasChar">
    <w:name w:val="Referências Char"/>
    <w:semiHidden/>
    <w:rsid w:val="00681F81"/>
    <w:rPr>
      <w:rFonts w:ascii="Arial" w:hAnsi="Arial"/>
      <w:sz w:val="24"/>
      <w:szCs w:val="24"/>
      <w:lang w:val="pt-BR" w:eastAsia="pt-BR" w:bidi="ar-SA"/>
    </w:rPr>
  </w:style>
  <w:style w:type="paragraph" w:customStyle="1" w:styleId="Resumo">
    <w:name w:val="Resumo"/>
    <w:basedOn w:val="Normal"/>
    <w:rsid w:val="00681F81"/>
    <w:pPr>
      <w:jc w:val="both"/>
    </w:pPr>
  </w:style>
  <w:style w:type="paragraph" w:styleId="Rodap">
    <w:name w:val="footer"/>
    <w:basedOn w:val="Normal"/>
    <w:rsid w:val="00681F81"/>
    <w:pPr>
      <w:tabs>
        <w:tab w:val="center" w:pos="4419"/>
        <w:tab w:val="right" w:pos="8838"/>
      </w:tabs>
      <w:jc w:val="both"/>
    </w:pPr>
    <w:rPr>
      <w:sz w:val="20"/>
    </w:rPr>
  </w:style>
  <w:style w:type="paragraph" w:customStyle="1" w:styleId="SeoPrimria">
    <w:name w:val="Seção Primária"/>
    <w:basedOn w:val="Normal"/>
    <w:next w:val="Pargrafo"/>
    <w:semiHidden/>
    <w:rsid w:val="00681F81"/>
    <w:pPr>
      <w:spacing w:after="480" w:line="480" w:lineRule="auto"/>
    </w:pPr>
    <w:rPr>
      <w:b/>
      <w:caps/>
    </w:rPr>
  </w:style>
  <w:style w:type="paragraph" w:customStyle="1" w:styleId="SeoSecundria">
    <w:name w:val="Seção Secundária"/>
    <w:basedOn w:val="Normal"/>
    <w:next w:val="Pargrafo"/>
    <w:semiHidden/>
    <w:rsid w:val="00681F81"/>
    <w:pPr>
      <w:spacing w:before="360" w:after="600" w:line="360" w:lineRule="auto"/>
    </w:pPr>
    <w:rPr>
      <w:b/>
    </w:rPr>
  </w:style>
  <w:style w:type="paragraph" w:customStyle="1" w:styleId="SeoTerciria">
    <w:name w:val="Seção Terciária"/>
    <w:basedOn w:val="Normal"/>
    <w:next w:val="Pargrafo"/>
    <w:semiHidden/>
    <w:rsid w:val="00681F81"/>
    <w:pPr>
      <w:spacing w:before="480" w:after="480" w:line="360" w:lineRule="auto"/>
    </w:pPr>
    <w:rPr>
      <w:b/>
    </w:rPr>
  </w:style>
  <w:style w:type="paragraph" w:styleId="Subttulo">
    <w:name w:val="Subtitle"/>
    <w:basedOn w:val="Normal"/>
    <w:qFormat/>
    <w:rsid w:val="00681F81"/>
    <w:pPr>
      <w:spacing w:line="360" w:lineRule="auto"/>
      <w:jc w:val="center"/>
      <w:outlineLvl w:val="1"/>
    </w:pPr>
    <w:rPr>
      <w:rFonts w:cs="Arial"/>
      <w:b/>
      <w:smallCaps/>
      <w:sz w:val="32"/>
      <w:szCs w:val="32"/>
    </w:rPr>
  </w:style>
  <w:style w:type="paragraph" w:customStyle="1" w:styleId="Sumrio">
    <w:name w:val="Sumário"/>
    <w:basedOn w:val="Normal"/>
    <w:semiHidden/>
    <w:rsid w:val="00681F81"/>
    <w:pPr>
      <w:tabs>
        <w:tab w:val="right" w:leader="dot" w:pos="8959"/>
      </w:tabs>
      <w:spacing w:line="360" w:lineRule="auto"/>
      <w:ind w:left="1191" w:hanging="1191"/>
    </w:pPr>
  </w:style>
  <w:style w:type="paragraph" w:styleId="Textodenotaderodap">
    <w:name w:val="footnote text"/>
    <w:basedOn w:val="Normal"/>
    <w:link w:val="TextodenotaderodapChar"/>
    <w:autoRedefine/>
    <w:semiHidden/>
    <w:rsid w:val="00C97112"/>
    <w:pPr>
      <w:ind w:left="170" w:hanging="170"/>
      <w:jc w:val="both"/>
    </w:pPr>
    <w:rPr>
      <w:sz w:val="20"/>
      <w:szCs w:val="20"/>
    </w:rPr>
  </w:style>
  <w:style w:type="paragraph" w:customStyle="1" w:styleId="Ttulodotrabalho">
    <w:name w:val="Título do trabalho"/>
    <w:basedOn w:val="Normal"/>
    <w:rsid w:val="00681F81"/>
    <w:pPr>
      <w:spacing w:line="360" w:lineRule="auto"/>
      <w:jc w:val="center"/>
    </w:pPr>
    <w:rPr>
      <w:b/>
      <w:caps/>
      <w:sz w:val="36"/>
      <w:szCs w:val="36"/>
    </w:rPr>
  </w:style>
  <w:style w:type="paragraph" w:customStyle="1" w:styleId="TtuloPrePs">
    <w:name w:val="Título Pré e Pós"/>
    <w:basedOn w:val="Normal"/>
    <w:next w:val="Normal"/>
    <w:semiHidden/>
    <w:rsid w:val="00681F81"/>
    <w:pPr>
      <w:spacing w:after="480" w:line="480" w:lineRule="auto"/>
      <w:jc w:val="center"/>
    </w:pPr>
    <w:rPr>
      <w:b/>
      <w:caps/>
    </w:rPr>
  </w:style>
  <w:style w:type="paragraph" w:customStyle="1" w:styleId="seoquaternria">
    <w:name w:val="seção quaternária"/>
    <w:basedOn w:val="Normal"/>
    <w:semiHidden/>
    <w:rsid w:val="00681F81"/>
  </w:style>
  <w:style w:type="paragraph" w:customStyle="1" w:styleId="Seo1">
    <w:name w:val="Seção 1º"/>
    <w:basedOn w:val="Normal"/>
    <w:next w:val="Pargrafo"/>
    <w:rsid w:val="00681F81"/>
    <w:pPr>
      <w:numPr>
        <w:numId w:val="2"/>
      </w:numPr>
      <w:spacing w:after="480" w:line="480" w:lineRule="auto"/>
    </w:pPr>
    <w:rPr>
      <w:b/>
      <w:caps/>
    </w:rPr>
  </w:style>
  <w:style w:type="paragraph" w:customStyle="1" w:styleId="Seo2">
    <w:name w:val="Seção 2º"/>
    <w:basedOn w:val="Normal"/>
    <w:next w:val="Pargrafo"/>
    <w:rsid w:val="00681F81"/>
    <w:pPr>
      <w:numPr>
        <w:ilvl w:val="1"/>
        <w:numId w:val="2"/>
      </w:numPr>
      <w:spacing w:before="360" w:after="600" w:line="360" w:lineRule="auto"/>
    </w:pPr>
    <w:rPr>
      <w:b/>
      <w:smallCaps/>
    </w:rPr>
  </w:style>
  <w:style w:type="paragraph" w:customStyle="1" w:styleId="Seo3">
    <w:name w:val="Seção 3º"/>
    <w:basedOn w:val="Normal"/>
    <w:next w:val="Pargrafo"/>
    <w:rsid w:val="00681F81"/>
    <w:pPr>
      <w:numPr>
        <w:ilvl w:val="2"/>
        <w:numId w:val="2"/>
      </w:numPr>
      <w:spacing w:before="480" w:after="480" w:line="360" w:lineRule="auto"/>
    </w:pPr>
    <w:rPr>
      <w:b/>
    </w:rPr>
  </w:style>
  <w:style w:type="paragraph" w:customStyle="1" w:styleId="seo40">
    <w:name w:val="seção 4º"/>
    <w:basedOn w:val="Normal"/>
    <w:next w:val="Pargrafo"/>
    <w:rsid w:val="00681F81"/>
    <w:rPr>
      <w:b/>
    </w:rPr>
  </w:style>
  <w:style w:type="paragraph" w:customStyle="1" w:styleId="Seo4">
    <w:name w:val="Seção 4º"/>
    <w:basedOn w:val="Seo3"/>
    <w:next w:val="Pargrafo"/>
    <w:rsid w:val="00681F81"/>
    <w:pPr>
      <w:numPr>
        <w:ilvl w:val="3"/>
      </w:numPr>
    </w:pPr>
  </w:style>
  <w:style w:type="paragraph" w:styleId="Sumrio1">
    <w:name w:val="toc 1"/>
    <w:basedOn w:val="Normal"/>
    <w:next w:val="Normal"/>
    <w:autoRedefine/>
    <w:semiHidden/>
    <w:rsid w:val="00FF701A"/>
  </w:style>
  <w:style w:type="character" w:styleId="Hyperlink">
    <w:name w:val="Hyperlink"/>
    <w:rsid w:val="00FF701A"/>
    <w:rPr>
      <w:color w:val="0000FF"/>
      <w:u w:val="single"/>
    </w:rPr>
  </w:style>
  <w:style w:type="character" w:customStyle="1" w:styleId="TextodenotaderodapChar">
    <w:name w:val="Texto de nota de rodapé Char"/>
    <w:link w:val="Textodenotaderodap"/>
    <w:rsid w:val="00C97112"/>
    <w:rPr>
      <w:rFonts w:ascii="Arial" w:hAnsi="Arial"/>
      <w:lang w:val="pt-BR" w:eastAsia="pt-BR" w:bidi="ar-SA"/>
    </w:rPr>
  </w:style>
  <w:style w:type="character" w:customStyle="1" w:styleId="textocomum1">
    <w:name w:val="textocomum1"/>
    <w:rsid w:val="004C4048"/>
    <w:rPr>
      <w:sz w:val="13"/>
      <w:szCs w:val="13"/>
    </w:rPr>
  </w:style>
  <w:style w:type="character" w:customStyle="1" w:styleId="Ttulo9Char">
    <w:name w:val="Título 9 Char"/>
    <w:basedOn w:val="Fontepargpadro"/>
    <w:link w:val="Ttulo9"/>
    <w:semiHidden/>
    <w:rsid w:val="0056335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PargrafodaLista">
    <w:name w:val="List Paragraph"/>
    <w:basedOn w:val="Normal"/>
    <w:uiPriority w:val="34"/>
    <w:qFormat/>
    <w:rsid w:val="00946F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ODELOS\FORMATA&#199;&#195;O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FORMATAÇÃO</Template>
  <TotalTime>22</TotalTime>
  <Pages>3</Pages>
  <Words>801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OSÉIAS ANDRADE BRAGA</vt:lpstr>
    </vt:vector>
  </TitlesOfParts>
  <Company>Uso Empresarial</Company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OSÉIAS ANDRADE BRAGA</dc:title>
  <dc:creator>OSEIAS</dc:creator>
  <cp:lastModifiedBy>Recursos Humanos</cp:lastModifiedBy>
  <cp:revision>10</cp:revision>
  <cp:lastPrinted>2021-03-01T16:17:00Z</cp:lastPrinted>
  <dcterms:created xsi:type="dcterms:W3CDTF">2021-03-01T19:42:00Z</dcterms:created>
  <dcterms:modified xsi:type="dcterms:W3CDTF">2022-03-30T18:21:00Z</dcterms:modified>
</cp:coreProperties>
</file>